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510757465"/>
        <w:docPartObj>
          <w:docPartGallery w:val="Cover Pages"/>
          <w:docPartUnique/>
        </w:docPartObj>
      </w:sdtPr>
      <w:sdtEndPr/>
      <w:sdtContent>
        <w:p w14:paraId="024D05F3" w14:textId="0E64D485" w:rsidR="0053462E" w:rsidRPr="004109E5" w:rsidRDefault="00D52996" w:rsidP="004109E5">
          <w:pPr>
            <w:pStyle w:val="BodyText"/>
            <w:rPr>
              <w:rFonts w:cs="Arial"/>
              <w:bCs/>
              <w:iCs/>
              <w:color w:val="0055B8"/>
              <w:sz w:val="16"/>
              <w:szCs w:val="22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58242" behindDoc="0" locked="0" layoutInCell="1" allowOverlap="1" wp14:anchorId="3BD8318A" wp14:editId="0EE806A5">
                <wp:simplePos x="0" y="0"/>
                <wp:positionH relativeFrom="column">
                  <wp:posOffset>89372</wp:posOffset>
                </wp:positionH>
                <wp:positionV relativeFrom="paragraph">
                  <wp:posOffset>8390890</wp:posOffset>
                </wp:positionV>
                <wp:extent cx="1424305" cy="299085"/>
                <wp:effectExtent l="0" t="0" r="0" b="5715"/>
                <wp:wrapNone/>
                <wp:docPr id="612943241" name="Imagen 612943241" descr="A black background with white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943241" name="Picture 2" descr="A black background with white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430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2E164F">
            <w:rPr>
              <w:noProof/>
              <w:color w:val="262626" w:themeColor="text1" w:themeTint="D9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21B66087" wp14:editId="59CFAB35">
                    <wp:simplePos x="0" y="0"/>
                    <wp:positionH relativeFrom="margin">
                      <wp:posOffset>3100070</wp:posOffset>
                    </wp:positionH>
                    <wp:positionV relativeFrom="paragraph">
                      <wp:posOffset>250825</wp:posOffset>
                    </wp:positionV>
                    <wp:extent cx="2858770" cy="1257935"/>
                    <wp:effectExtent l="0" t="0" r="0" b="0"/>
                    <wp:wrapNone/>
                    <wp:docPr id="35276053" name="Cuadro de texto 352760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58770" cy="1257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  <a:alpha val="7294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3BA56F" w14:textId="4B9D397D" w:rsidR="0085779C" w:rsidRPr="002E164F" w:rsidRDefault="006A221F" w:rsidP="002E164F">
                                <w:pPr>
                                  <w:pStyle w:val="subtitlecover"/>
                                  <w:jc w:val="right"/>
                                  <w:rPr>
                                    <w:sz w:val="19"/>
                                    <w:szCs w:val="19"/>
                                  </w:rPr>
                                </w:pPr>
                                <w:r w:rsidRPr="002E164F">
                                  <w:rPr>
                                    <w:sz w:val="19"/>
                                    <w:szCs w:val="19"/>
                                  </w:rPr>
                                  <w:t>A Meta Operating System</w:t>
                                </w:r>
                                <w:r w:rsidR="00223E55" w:rsidRPr="002E164F">
                                  <w:rPr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 w:rsidRPr="002E164F">
                                  <w:rPr>
                                    <w:sz w:val="19"/>
                                    <w:szCs w:val="19"/>
                                  </w:rPr>
                                  <w:t>for Brokering Hyper-Distributed</w:t>
                                </w:r>
                                <w:r w:rsidR="00223E55" w:rsidRPr="002E164F">
                                  <w:rPr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 w:rsidRPr="002E164F">
                                  <w:rPr>
                                    <w:sz w:val="19"/>
                                    <w:szCs w:val="19"/>
                                  </w:rPr>
                                  <w:t>Applications on Cloud Computing Continuums</w:t>
                                </w:r>
                              </w:p>
                              <w:p w14:paraId="4D465B41" w14:textId="77777777" w:rsidR="0085779C" w:rsidRPr="002E164F" w:rsidRDefault="0085779C" w:rsidP="0085779C">
                                <w:pPr>
                                  <w:pStyle w:val="Documentcoverdate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144000" rIns="91440" bIns="9000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1B6608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35276053" o:spid="_x0000_s1026" type="#_x0000_t202" style="position:absolute;left:0;text-align:left;margin-left:244.1pt;margin-top:19.75pt;width:225.1pt;height:99.0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" filled="f" fillcolor="#a0459a [3201]" stroked="f" strokeweight=".5pt">
                    <v:fill opacity="47802f"/>
                    <v:textbox style="mso-fit-shape-to-text:t" inset=",4mm,,2.5mm">
                      <w:txbxContent>
                        <w:p w14:paraId="2A3BA56F" w14:textId="4B9D397D" w:rsidR="0085779C" w:rsidRPr="002E164F" w:rsidRDefault="006A221F" w:rsidP="002E164F">
                          <w:pPr>
                            <w:pStyle w:val="subtitlecover"/>
                            <w:jc w:val="right"/>
                            <w:rPr>
                              <w:sz w:val="19"/>
                              <w:szCs w:val="19"/>
                            </w:rPr>
                          </w:pPr>
                          <w:r w:rsidRPr="002E164F">
                            <w:rPr>
                              <w:sz w:val="19"/>
                              <w:szCs w:val="19"/>
                            </w:rPr>
                            <w:t>A Meta Operating System</w:t>
                          </w:r>
                          <w:r w:rsidR="00223E55" w:rsidRPr="002E164F"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r w:rsidRPr="002E164F">
                            <w:rPr>
                              <w:sz w:val="19"/>
                              <w:szCs w:val="19"/>
                            </w:rPr>
                            <w:t>for Brokering Hyper-Distributed</w:t>
                          </w:r>
                          <w:r w:rsidR="00223E55" w:rsidRPr="002E164F"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r w:rsidRPr="002E164F">
                            <w:rPr>
                              <w:sz w:val="19"/>
                              <w:szCs w:val="19"/>
                            </w:rPr>
                            <w:t>Applications on Cloud Computing Continuums</w:t>
                          </w:r>
                        </w:p>
                        <w:p w14:paraId="4D465B41" w14:textId="77777777" w:rsidR="0085779C" w:rsidRPr="002E164F" w:rsidRDefault="0085779C" w:rsidP="0085779C">
                          <w:pPr>
                            <w:pStyle w:val="Documentcoverdate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A17CCB">
            <w:rPr>
              <w:noProof/>
              <w:color w:val="262626" w:themeColor="text1" w:themeTint="D9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40269C57" wp14:editId="0B15AE62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5085715</wp:posOffset>
                    </wp:positionV>
                    <wp:extent cx="4366895" cy="1386205"/>
                    <wp:effectExtent l="0" t="0" r="0" b="0"/>
                    <wp:wrapNone/>
                    <wp:docPr id="1935152617" name="Cuadro de texto 19351526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6895" cy="1386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  <a:alpha val="7294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CC115C" w14:textId="203BF4F8" w:rsidR="007B26D8" w:rsidRDefault="007B26D8" w:rsidP="007B26D8">
                                <w:pPr>
                                  <w:pStyle w:val="Documentcoverdate"/>
                                  <w:rPr>
                                    <w:rFonts w:eastAsiaTheme="majorEastAsia" w:cs="Open Sans"/>
                                    <w:b/>
                                    <w:bCs/>
                                    <w:caps/>
                                    <w:sz w:val="36"/>
                                    <w:lang w:eastAsia="de-DE"/>
                                  </w:rPr>
                                </w:pPr>
                                <w:r w:rsidRPr="009472C6">
                                  <w:rPr>
                                    <w:rFonts w:eastAsiaTheme="majorEastAsia" w:cs="Open Sans"/>
                                    <w:b/>
                                    <w:bCs/>
                                    <w:caps/>
                                    <w:sz w:val="36"/>
                                    <w:lang w:eastAsia="de-DE"/>
                                  </w:rPr>
                                  <w:t>Annex 2</w:t>
                                </w:r>
                                <w:r w:rsidR="00CE5229">
                                  <w:rPr>
                                    <w:rFonts w:eastAsiaTheme="majorEastAsia" w:cs="Open Sans"/>
                                    <w:b/>
                                    <w:bCs/>
                                    <w:caps/>
                                    <w:sz w:val="36"/>
                                    <w:lang w:eastAsia="de-DE"/>
                                  </w:rPr>
                                  <w:t>.1</w:t>
                                </w:r>
                                <w:r w:rsidRPr="009472C6">
                                  <w:rPr>
                                    <w:rFonts w:eastAsiaTheme="majorEastAsia" w:cs="Open Sans"/>
                                    <w:b/>
                                    <w:bCs/>
                                    <w:caps/>
                                    <w:sz w:val="36"/>
                                    <w:lang w:eastAsia="de-DE"/>
                                  </w:rPr>
                                  <w:t xml:space="preserve"> </w:t>
                                </w:r>
                              </w:p>
                              <w:p w14:paraId="182F1D66" w14:textId="77777777" w:rsidR="006D669A" w:rsidRDefault="007B26D8" w:rsidP="00B743F0">
                                <w:pPr>
                                  <w:pStyle w:val="Documentcoverdate"/>
                                  <w:rPr>
                                    <w:rFonts w:eastAsiaTheme="majorEastAsia" w:cs="Open Sans"/>
                                    <w:b/>
                                    <w:bCs/>
                                    <w:caps/>
                                    <w:sz w:val="36"/>
                                    <w:lang w:eastAsia="de-DE"/>
                                  </w:rPr>
                                </w:pPr>
                                <w:r w:rsidRPr="009472C6">
                                  <w:rPr>
                                    <w:rFonts w:eastAsiaTheme="majorEastAsia" w:cs="Open Sans"/>
                                    <w:b/>
                                    <w:bCs/>
                                    <w:caps/>
                                    <w:sz w:val="36"/>
                                    <w:lang w:eastAsia="de-DE"/>
                                  </w:rPr>
                                  <w:t>NebulOuS Open Call #</w:t>
                                </w:r>
                                <w:r w:rsidR="006D669A">
                                  <w:rPr>
                                    <w:rFonts w:eastAsiaTheme="majorEastAsia" w:cs="Open Sans"/>
                                    <w:b/>
                                    <w:bCs/>
                                    <w:caps/>
                                    <w:sz w:val="36"/>
                                    <w:lang w:eastAsia="de-DE"/>
                                  </w:rPr>
                                  <w:t>2</w:t>
                                </w:r>
                                <w:r w:rsidRPr="009472C6">
                                  <w:rPr>
                                    <w:rFonts w:eastAsiaTheme="majorEastAsia" w:cs="Open Sans"/>
                                    <w:b/>
                                    <w:bCs/>
                                    <w:caps/>
                                    <w:sz w:val="36"/>
                                    <w:lang w:eastAsia="de-DE"/>
                                  </w:rPr>
                                  <w:t xml:space="preserve"> </w:t>
                                </w:r>
                              </w:p>
                              <w:p w14:paraId="4BBB0AE4" w14:textId="42A1007A" w:rsidR="00A31EE4" w:rsidRDefault="00932C8A" w:rsidP="00B743F0">
                                <w:pPr>
                                  <w:pStyle w:val="Documentcoverdate"/>
                                  <w:rPr>
                                    <w:rFonts w:eastAsiaTheme="majorEastAsia" w:cs="Open Sans"/>
                                    <w:b/>
                                    <w:bCs/>
                                    <w:caps/>
                                    <w:sz w:val="36"/>
                                    <w:lang w:eastAsia="de-DE"/>
                                  </w:rPr>
                                </w:pPr>
                                <w:r w:rsidRPr="00932C8A">
                                  <w:rPr>
                                    <w:rFonts w:eastAsiaTheme="majorEastAsia" w:cs="Open Sans"/>
                                    <w:b/>
                                    <w:bCs/>
                                    <w:caps/>
                                    <w:sz w:val="36"/>
                                    <w:lang w:eastAsia="de-DE"/>
                                  </w:rPr>
                                  <w:t>Technical verification form (template)</w:t>
                                </w:r>
                              </w:p>
                              <w:p w14:paraId="47CC6C01" w14:textId="06A24D53" w:rsidR="006D669A" w:rsidRPr="00B743F0" w:rsidRDefault="006D669A" w:rsidP="00B743F0">
                                <w:pPr>
                                  <w:pStyle w:val="Documentcoverdate"/>
                                </w:pPr>
                              </w:p>
                            </w:txbxContent>
                          </wps:txbx>
                          <wps:bodyPr rot="0" vert="horz" wrap="square" lIns="91440" tIns="144000" rIns="91440" bIns="9000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269C57" id="Cuadro de texto 1935152617" o:spid="_x0000_s1027" type="#_x0000_t202" style="position:absolute;left:0;text-align:left;margin-left:0;margin-top:400.45pt;width:343.85pt;height:109.1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" filled="f" fillcolor="#a0459a [3201]" stroked="f" strokeweight=".5pt">
                    <v:fill opacity="47802f"/>
                    <v:textbox style="mso-fit-shape-to-text:t" inset=",4mm,,2.5mm">
                      <w:txbxContent>
                        <w:p w14:paraId="2FCC115C" w14:textId="203BF4F8" w:rsidR="007B26D8" w:rsidRDefault="007B26D8" w:rsidP="007B26D8">
                          <w:pPr>
                            <w:pStyle w:val="Documentcoverdate"/>
                            <w:rPr>
                              <w:rFonts w:eastAsiaTheme="majorEastAsia" w:cs="Open Sans"/>
                              <w:b/>
                              <w:bCs/>
                              <w:caps/>
                              <w:sz w:val="36"/>
                              <w:lang w:eastAsia="de-DE"/>
                            </w:rPr>
                          </w:pPr>
                          <w:r w:rsidRPr="009472C6">
                            <w:rPr>
                              <w:rFonts w:eastAsiaTheme="majorEastAsia" w:cs="Open Sans"/>
                              <w:b/>
                              <w:bCs/>
                              <w:caps/>
                              <w:sz w:val="36"/>
                              <w:lang w:eastAsia="de-DE"/>
                            </w:rPr>
                            <w:t>Annex 2</w:t>
                          </w:r>
                          <w:r w:rsidR="00CE5229">
                            <w:rPr>
                              <w:rFonts w:eastAsiaTheme="majorEastAsia" w:cs="Open Sans"/>
                              <w:b/>
                              <w:bCs/>
                              <w:caps/>
                              <w:sz w:val="36"/>
                              <w:lang w:eastAsia="de-DE"/>
                            </w:rPr>
                            <w:t>.1</w:t>
                          </w:r>
                          <w:r w:rsidRPr="009472C6">
                            <w:rPr>
                              <w:rFonts w:eastAsiaTheme="majorEastAsia" w:cs="Open Sans"/>
                              <w:b/>
                              <w:bCs/>
                              <w:caps/>
                              <w:sz w:val="36"/>
                              <w:lang w:eastAsia="de-DE"/>
                            </w:rPr>
                            <w:t xml:space="preserve"> </w:t>
                          </w:r>
                        </w:p>
                        <w:p w14:paraId="182F1D66" w14:textId="77777777" w:rsidR="006D669A" w:rsidRDefault="007B26D8" w:rsidP="00B743F0">
                          <w:pPr>
                            <w:pStyle w:val="Documentcoverdate"/>
                            <w:rPr>
                              <w:rFonts w:eastAsiaTheme="majorEastAsia" w:cs="Open Sans"/>
                              <w:b/>
                              <w:bCs/>
                              <w:caps/>
                              <w:sz w:val="36"/>
                              <w:lang w:eastAsia="de-DE"/>
                            </w:rPr>
                          </w:pPr>
                          <w:r w:rsidRPr="009472C6">
                            <w:rPr>
                              <w:rFonts w:eastAsiaTheme="majorEastAsia" w:cs="Open Sans"/>
                              <w:b/>
                              <w:bCs/>
                              <w:caps/>
                              <w:sz w:val="36"/>
                              <w:lang w:eastAsia="de-DE"/>
                            </w:rPr>
                            <w:t>NebulOuS Open Call #</w:t>
                          </w:r>
                          <w:r w:rsidR="006D669A">
                            <w:rPr>
                              <w:rFonts w:eastAsiaTheme="majorEastAsia" w:cs="Open Sans"/>
                              <w:b/>
                              <w:bCs/>
                              <w:caps/>
                              <w:sz w:val="36"/>
                              <w:lang w:eastAsia="de-DE"/>
                            </w:rPr>
                            <w:t>2</w:t>
                          </w:r>
                          <w:r w:rsidRPr="009472C6">
                            <w:rPr>
                              <w:rFonts w:eastAsiaTheme="majorEastAsia" w:cs="Open Sans"/>
                              <w:b/>
                              <w:bCs/>
                              <w:caps/>
                              <w:sz w:val="36"/>
                              <w:lang w:eastAsia="de-DE"/>
                            </w:rPr>
                            <w:t xml:space="preserve"> </w:t>
                          </w:r>
                        </w:p>
                        <w:p w14:paraId="4BBB0AE4" w14:textId="42A1007A" w:rsidR="00A31EE4" w:rsidRDefault="00932C8A" w:rsidP="00B743F0">
                          <w:pPr>
                            <w:pStyle w:val="Documentcoverdate"/>
                            <w:rPr>
                              <w:rFonts w:eastAsiaTheme="majorEastAsia" w:cs="Open Sans"/>
                              <w:b/>
                              <w:bCs/>
                              <w:caps/>
                              <w:sz w:val="36"/>
                              <w:lang w:eastAsia="de-DE"/>
                            </w:rPr>
                          </w:pPr>
                          <w:r w:rsidRPr="00932C8A">
                            <w:rPr>
                              <w:rFonts w:eastAsiaTheme="majorEastAsia" w:cs="Open Sans"/>
                              <w:b/>
                              <w:bCs/>
                              <w:caps/>
                              <w:sz w:val="36"/>
                              <w:lang w:eastAsia="de-DE"/>
                            </w:rPr>
                            <w:t>Technical verification form (template)</w:t>
                          </w:r>
                        </w:p>
                        <w:p w14:paraId="47CC6C01" w14:textId="06A24D53" w:rsidR="006D669A" w:rsidRPr="00B743F0" w:rsidRDefault="006D669A" w:rsidP="00B743F0">
                          <w:pPr>
                            <w:pStyle w:val="Documentcoverdate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2D5E94" w:rsidRPr="00C75FEA">
            <w:br w:type="page"/>
          </w:r>
        </w:p>
      </w:sdtContent>
    </w:sdt>
    <w:p w14:paraId="4C30192D" w14:textId="67A49232" w:rsidR="007B26D8" w:rsidRDefault="007B26D8" w:rsidP="007B26D8">
      <w:pPr>
        <w:spacing w:after="160" w:line="259" w:lineRule="auto"/>
        <w:jc w:val="both"/>
        <w:rPr>
          <w:rFonts w:asciiTheme="majorHAnsi" w:hAnsiTheme="majorHAnsi"/>
          <w:b/>
          <w:sz w:val="22"/>
          <w:szCs w:val="22"/>
        </w:rPr>
      </w:pPr>
      <w:bookmarkStart w:id="0" w:name="OLE_LINK5"/>
      <w:bookmarkEnd w:id="0"/>
      <w:r w:rsidRPr="00FA0EED">
        <w:rPr>
          <w:rFonts w:asciiTheme="majorHAnsi" w:hAnsiTheme="majorHAnsi"/>
          <w:b/>
          <w:sz w:val="22"/>
          <w:szCs w:val="22"/>
        </w:rPr>
        <w:lastRenderedPageBreak/>
        <w:t>INSTRUCTIONS</w:t>
      </w:r>
    </w:p>
    <w:p w14:paraId="0E400277" w14:textId="77777777" w:rsidR="00FA0EED" w:rsidRPr="00FA0EED" w:rsidRDefault="00FA0EED" w:rsidP="007B26D8">
      <w:pPr>
        <w:spacing w:after="160" w:line="259" w:lineRule="auto"/>
        <w:jc w:val="both"/>
        <w:rPr>
          <w:rFonts w:asciiTheme="majorHAnsi" w:hAnsiTheme="majorHAnsi"/>
          <w:b/>
          <w:sz w:val="22"/>
          <w:szCs w:val="22"/>
        </w:rPr>
      </w:pPr>
    </w:p>
    <w:p w14:paraId="5476A20F" w14:textId="77777777" w:rsidR="007B26D8" w:rsidRPr="00FA0EED" w:rsidRDefault="007B26D8" w:rsidP="006A1F44">
      <w:pPr>
        <w:pStyle w:val="BodyText"/>
        <w:rPr>
          <w:rFonts w:asciiTheme="minorHAnsi" w:hAnsiTheme="minorHAnsi"/>
          <w:sz w:val="22"/>
          <w:szCs w:val="22"/>
        </w:rPr>
      </w:pPr>
      <w:r w:rsidRPr="00FA0EED">
        <w:rPr>
          <w:rFonts w:asciiTheme="minorHAnsi" w:hAnsiTheme="minorHAnsi"/>
          <w:b/>
          <w:sz w:val="22"/>
          <w:szCs w:val="22"/>
        </w:rPr>
        <w:t xml:space="preserve">The structure of this template MUST be followed when preparing your proposal. </w:t>
      </w:r>
      <w:r w:rsidRPr="00FA0EED">
        <w:rPr>
          <w:rFonts w:asciiTheme="minorHAnsi" w:hAnsiTheme="minorHAnsi"/>
          <w:sz w:val="22"/>
          <w:szCs w:val="22"/>
        </w:rPr>
        <w:t xml:space="preserve">Applicants using other kind of template/ document structure will be automatically considered ineligible. </w:t>
      </w:r>
    </w:p>
    <w:p w14:paraId="700D2838" w14:textId="540EB529" w:rsidR="007B26D8" w:rsidRPr="00FA0EED" w:rsidRDefault="001F152C" w:rsidP="001E17A4">
      <w:pPr>
        <w:pStyle w:val="BodyText"/>
        <w:rPr>
          <w:rFonts w:asciiTheme="minorHAnsi" w:hAnsiTheme="minorHAnsi"/>
          <w:sz w:val="22"/>
          <w:szCs w:val="22"/>
          <w:lang w:val="ca-ES"/>
        </w:rPr>
      </w:pPr>
      <w:r w:rsidRPr="00FA0EED">
        <w:rPr>
          <w:rFonts w:asciiTheme="minorHAnsi" w:hAnsiTheme="minorHAnsi"/>
          <w:sz w:val="22"/>
          <w:szCs w:val="22"/>
        </w:rPr>
        <w:t xml:space="preserve">This annex serves as a </w:t>
      </w:r>
      <w:r w:rsidRPr="00FA0EED">
        <w:rPr>
          <w:rStyle w:val="Strong"/>
          <w:sz w:val="22"/>
          <w:szCs w:val="22"/>
        </w:rPr>
        <w:t>mandatory technical verification document</w:t>
      </w:r>
      <w:r w:rsidRPr="00FA0EED">
        <w:rPr>
          <w:rFonts w:asciiTheme="minorHAnsi" w:hAnsiTheme="minorHAnsi"/>
          <w:sz w:val="22"/>
          <w:szCs w:val="22"/>
        </w:rPr>
        <w:t xml:space="preserve"> to be submitted as part of the technical proposal. It is designed to assess the </w:t>
      </w:r>
      <w:r w:rsidRPr="00FA0EED">
        <w:rPr>
          <w:rStyle w:val="Strong"/>
          <w:sz w:val="22"/>
          <w:szCs w:val="22"/>
        </w:rPr>
        <w:t>technical feasibility</w:t>
      </w:r>
      <w:r w:rsidRPr="00FA0EED">
        <w:rPr>
          <w:rFonts w:asciiTheme="minorHAnsi" w:hAnsiTheme="minorHAnsi"/>
          <w:sz w:val="22"/>
          <w:szCs w:val="22"/>
        </w:rPr>
        <w:t xml:space="preserve"> of the proposed solutions, ensuring they meet the </w:t>
      </w:r>
      <w:r w:rsidRPr="00FA0EED">
        <w:rPr>
          <w:rStyle w:val="Strong"/>
          <w:sz w:val="22"/>
          <w:szCs w:val="22"/>
        </w:rPr>
        <w:t>minimum technical eligibility requirements</w:t>
      </w:r>
      <w:r w:rsidRPr="00FA0EED">
        <w:rPr>
          <w:rFonts w:asciiTheme="minorHAnsi" w:hAnsiTheme="minorHAnsi"/>
          <w:sz w:val="22"/>
          <w:szCs w:val="22"/>
        </w:rPr>
        <w:t xml:space="preserve"> for NebulOuS Open Call #2 as described in Section 4 of the </w:t>
      </w:r>
      <w:r w:rsidR="006A1F44" w:rsidRPr="00FA0EED">
        <w:rPr>
          <w:rFonts w:asciiTheme="minorHAnsi" w:hAnsiTheme="minorHAnsi"/>
          <w:sz w:val="22"/>
          <w:szCs w:val="22"/>
        </w:rPr>
        <w:t>NebulOuS Open Call #2 Guidelines for applicants.</w:t>
      </w:r>
      <w:r w:rsidR="001F0B60" w:rsidRPr="00FA0EED">
        <w:rPr>
          <w:rFonts w:asciiTheme="minorHAnsi" w:hAnsiTheme="minorHAnsi"/>
          <w:sz w:val="22"/>
          <w:szCs w:val="22"/>
        </w:rPr>
        <w:t xml:space="preserve"> All documents are available at: </w:t>
      </w:r>
      <w:hyperlink r:id="rId12">
        <w:r w:rsidR="001F0B60" w:rsidRPr="14DF3244">
          <w:rPr>
            <w:rStyle w:val="Hyperlink"/>
            <w:rFonts w:asciiTheme="minorHAnsi" w:hAnsiTheme="minorHAnsi"/>
            <w:sz w:val="22"/>
            <w:szCs w:val="22"/>
          </w:rPr>
          <w:t>https://nebulouscloud.eu/open-call-2/</w:t>
        </w:r>
      </w:hyperlink>
      <w:r w:rsidR="001F0B60" w:rsidRPr="14DF3244">
        <w:rPr>
          <w:rFonts w:asciiTheme="minorHAnsi" w:hAnsiTheme="minorHAnsi"/>
          <w:sz w:val="22"/>
          <w:szCs w:val="22"/>
        </w:rPr>
        <w:t>.</w:t>
      </w:r>
    </w:p>
    <w:p w14:paraId="1E34E897" w14:textId="5FE3B9F4" w:rsidR="009A10A7" w:rsidRPr="00FA0EED" w:rsidRDefault="009A10A7" w:rsidP="009A10A7">
      <w:pPr>
        <w:numPr>
          <w:ilvl w:val="0"/>
          <w:numId w:val="6"/>
        </w:numPr>
        <w:spacing w:after="160" w:line="259" w:lineRule="auto"/>
        <w:jc w:val="both"/>
        <w:rPr>
          <w:rFonts w:asciiTheme="minorHAnsi" w:hAnsiTheme="minorHAnsi"/>
          <w:sz w:val="22"/>
          <w:szCs w:val="22"/>
        </w:rPr>
      </w:pPr>
      <w:r w:rsidRPr="00FA0EED">
        <w:rPr>
          <w:rFonts w:asciiTheme="minorHAnsi" w:hAnsiTheme="minorHAnsi"/>
          <w:sz w:val="22"/>
          <w:szCs w:val="22"/>
        </w:rPr>
        <w:t>Ensure all sections are completed before submission.</w:t>
      </w:r>
    </w:p>
    <w:p w14:paraId="6ECBAD30" w14:textId="2C941656" w:rsidR="009A10A7" w:rsidRPr="00603BF9" w:rsidRDefault="009A10A7" w:rsidP="009A10A7">
      <w:pPr>
        <w:numPr>
          <w:ilvl w:val="0"/>
          <w:numId w:val="6"/>
        </w:numPr>
        <w:spacing w:after="160" w:line="259" w:lineRule="auto"/>
        <w:jc w:val="both"/>
        <w:rPr>
          <w:rFonts w:asciiTheme="minorHAnsi" w:hAnsiTheme="minorHAnsi"/>
          <w:sz w:val="22"/>
          <w:szCs w:val="22"/>
          <w:lang w:val="ca-ES"/>
        </w:rPr>
      </w:pPr>
      <w:r w:rsidRPr="00603BF9">
        <w:rPr>
          <w:rFonts w:asciiTheme="minorHAnsi" w:hAnsiTheme="minorHAnsi"/>
          <w:sz w:val="22"/>
          <w:szCs w:val="22"/>
        </w:rPr>
        <w:t>Enclose supporting documents or provide working links in the evidence table.</w:t>
      </w:r>
    </w:p>
    <w:p w14:paraId="08E5D04B" w14:textId="46ECF449" w:rsidR="001E17A4" w:rsidRPr="00FA0EED" w:rsidRDefault="009A10A7" w:rsidP="009A10A7">
      <w:pPr>
        <w:numPr>
          <w:ilvl w:val="0"/>
          <w:numId w:val="6"/>
        </w:numPr>
        <w:spacing w:after="160" w:line="259" w:lineRule="auto"/>
        <w:jc w:val="both"/>
        <w:rPr>
          <w:rFonts w:asciiTheme="minorHAnsi" w:hAnsiTheme="minorHAnsi"/>
          <w:sz w:val="22"/>
          <w:szCs w:val="22"/>
        </w:rPr>
      </w:pPr>
      <w:r w:rsidRPr="00FA0EED">
        <w:rPr>
          <w:rFonts w:asciiTheme="minorHAnsi" w:hAnsiTheme="minorHAnsi"/>
          <w:sz w:val="22"/>
          <w:szCs w:val="22"/>
        </w:rPr>
        <w:t>Submit this form along with the full proposal via the designated submission platform.</w:t>
      </w:r>
    </w:p>
    <w:p w14:paraId="43CCEEB8" w14:textId="77777777" w:rsidR="007B26D8" w:rsidRPr="00FA0EED" w:rsidRDefault="007B26D8" w:rsidP="007B26D8">
      <w:pPr>
        <w:spacing w:after="160" w:line="259" w:lineRule="auto"/>
        <w:jc w:val="both"/>
        <w:rPr>
          <w:rFonts w:asciiTheme="minorHAnsi" w:hAnsiTheme="minorHAnsi"/>
          <w:b/>
          <w:sz w:val="22"/>
          <w:szCs w:val="22"/>
        </w:rPr>
      </w:pPr>
      <w:r w:rsidRPr="00FA0EED">
        <w:rPr>
          <w:rFonts w:asciiTheme="minorHAnsi" w:hAnsiTheme="minorHAnsi"/>
          <w:b/>
          <w:sz w:val="22"/>
          <w:szCs w:val="22"/>
        </w:rPr>
        <w:t>Rules:</w:t>
      </w:r>
    </w:p>
    <w:p w14:paraId="27EEE4C8" w14:textId="14319417" w:rsidR="007B26D8" w:rsidRPr="00FA0EED" w:rsidRDefault="007B26D8" w:rsidP="006E366C">
      <w:pPr>
        <w:numPr>
          <w:ilvl w:val="0"/>
          <w:numId w:val="6"/>
        </w:numPr>
        <w:spacing w:after="160" w:line="259" w:lineRule="auto"/>
        <w:jc w:val="both"/>
        <w:rPr>
          <w:rFonts w:asciiTheme="minorHAnsi" w:hAnsiTheme="minorHAnsi"/>
          <w:sz w:val="22"/>
          <w:szCs w:val="22"/>
        </w:rPr>
      </w:pPr>
      <w:r w:rsidRPr="00FA0EED">
        <w:rPr>
          <w:rFonts w:asciiTheme="minorHAnsi" w:hAnsiTheme="minorHAnsi"/>
          <w:sz w:val="22"/>
          <w:szCs w:val="22"/>
        </w:rPr>
        <w:t xml:space="preserve">The page limit for the full </w:t>
      </w:r>
      <w:r w:rsidR="001E17A4" w:rsidRPr="00FA0EED">
        <w:rPr>
          <w:rFonts w:asciiTheme="minorHAnsi" w:hAnsiTheme="minorHAnsi"/>
          <w:sz w:val="22"/>
          <w:szCs w:val="22"/>
        </w:rPr>
        <w:t>annex</w:t>
      </w:r>
      <w:r w:rsidRPr="00FA0EED">
        <w:rPr>
          <w:rFonts w:asciiTheme="minorHAnsi" w:hAnsiTheme="minorHAnsi"/>
          <w:sz w:val="22"/>
          <w:szCs w:val="22"/>
        </w:rPr>
        <w:t xml:space="preserve"> is </w:t>
      </w:r>
      <w:r w:rsidR="000438C0">
        <w:rPr>
          <w:rFonts w:asciiTheme="minorHAnsi" w:hAnsiTheme="minorHAnsi"/>
          <w:b/>
          <w:sz w:val="22"/>
          <w:szCs w:val="22"/>
        </w:rPr>
        <w:t>4</w:t>
      </w:r>
      <w:r w:rsidRPr="00FA0EED">
        <w:rPr>
          <w:rFonts w:asciiTheme="minorHAnsi" w:hAnsiTheme="minorHAnsi"/>
          <w:b/>
          <w:sz w:val="22"/>
          <w:szCs w:val="22"/>
        </w:rPr>
        <w:t xml:space="preserve"> </w:t>
      </w:r>
      <w:r w:rsidRPr="004F2674">
        <w:rPr>
          <w:rFonts w:asciiTheme="minorHAnsi" w:hAnsiTheme="minorHAnsi"/>
          <w:b/>
          <w:sz w:val="22"/>
          <w:szCs w:val="22"/>
        </w:rPr>
        <w:t>pages</w:t>
      </w:r>
      <w:r w:rsidRPr="004F2674">
        <w:rPr>
          <w:rFonts w:asciiTheme="minorHAnsi" w:hAnsiTheme="minorHAnsi"/>
          <w:sz w:val="22"/>
          <w:szCs w:val="22"/>
        </w:rPr>
        <w:t xml:space="preserve"> </w:t>
      </w:r>
      <w:r w:rsidR="004F2674" w:rsidRPr="004F2674">
        <w:rPr>
          <w:rFonts w:asciiTheme="minorHAnsi" w:hAnsiTheme="minorHAnsi"/>
          <w:sz w:val="22"/>
          <w:szCs w:val="22"/>
        </w:rPr>
        <w:t xml:space="preserve">(cover pages and general information sheet </w:t>
      </w:r>
      <w:r w:rsidRPr="004F2674">
        <w:rPr>
          <w:rFonts w:asciiTheme="minorHAnsi" w:hAnsiTheme="minorHAnsi"/>
          <w:sz w:val="22"/>
          <w:szCs w:val="22"/>
        </w:rPr>
        <w:t xml:space="preserve">are not included within the </w:t>
      </w:r>
      <w:r w:rsidR="004F2674" w:rsidRPr="004F2674">
        <w:rPr>
          <w:rFonts w:asciiTheme="minorHAnsi" w:hAnsiTheme="minorHAnsi"/>
          <w:sz w:val="22"/>
          <w:szCs w:val="22"/>
        </w:rPr>
        <w:t>3</w:t>
      </w:r>
      <w:r w:rsidRPr="004F2674">
        <w:rPr>
          <w:rFonts w:asciiTheme="minorHAnsi" w:hAnsiTheme="minorHAnsi"/>
          <w:sz w:val="22"/>
          <w:szCs w:val="22"/>
        </w:rPr>
        <w:t xml:space="preserve">-page limit). </w:t>
      </w:r>
    </w:p>
    <w:p w14:paraId="12CBA1A1" w14:textId="472BB66B" w:rsidR="007B26D8" w:rsidRPr="00FA0EED" w:rsidRDefault="007B26D8" w:rsidP="006E366C">
      <w:pPr>
        <w:numPr>
          <w:ilvl w:val="0"/>
          <w:numId w:val="6"/>
        </w:numPr>
        <w:spacing w:after="160" w:line="259" w:lineRule="auto"/>
        <w:jc w:val="both"/>
        <w:rPr>
          <w:rFonts w:asciiTheme="minorHAnsi" w:hAnsiTheme="minorHAnsi"/>
          <w:sz w:val="22"/>
          <w:szCs w:val="22"/>
        </w:rPr>
      </w:pPr>
      <w:r w:rsidRPr="00FA0EED">
        <w:rPr>
          <w:rFonts w:asciiTheme="minorHAnsi" w:hAnsiTheme="minorHAnsi"/>
          <w:sz w:val="22"/>
          <w:szCs w:val="22"/>
        </w:rPr>
        <w:t>The allowed font type is “</w:t>
      </w:r>
      <w:r w:rsidR="00875758">
        <w:rPr>
          <w:rFonts w:asciiTheme="minorHAnsi" w:hAnsiTheme="minorHAnsi"/>
          <w:b/>
          <w:bCs/>
          <w:sz w:val="22"/>
          <w:szCs w:val="22"/>
        </w:rPr>
        <w:t>Crimson Pro</w:t>
      </w:r>
      <w:r w:rsidRPr="00FA0EED">
        <w:rPr>
          <w:rFonts w:asciiTheme="minorHAnsi" w:hAnsiTheme="minorHAnsi"/>
          <w:sz w:val="22"/>
          <w:szCs w:val="22"/>
        </w:rPr>
        <w:t xml:space="preserve"> “and the minimum </w:t>
      </w:r>
      <w:r w:rsidRPr="00FA0EED">
        <w:rPr>
          <w:rFonts w:asciiTheme="minorHAnsi" w:hAnsiTheme="minorHAnsi"/>
          <w:b/>
          <w:bCs/>
          <w:sz w:val="22"/>
          <w:szCs w:val="22"/>
        </w:rPr>
        <w:t>font size is 11</w:t>
      </w:r>
      <w:r w:rsidRPr="00FA0EED">
        <w:rPr>
          <w:rFonts w:asciiTheme="minorHAnsi" w:hAnsiTheme="minorHAnsi"/>
          <w:sz w:val="22"/>
          <w:szCs w:val="22"/>
        </w:rPr>
        <w:t xml:space="preserve"> points.</w:t>
      </w:r>
    </w:p>
    <w:p w14:paraId="29045037" w14:textId="77777777" w:rsidR="007B26D8" w:rsidRPr="00FA0EED" w:rsidRDefault="007B26D8" w:rsidP="006E366C">
      <w:pPr>
        <w:numPr>
          <w:ilvl w:val="0"/>
          <w:numId w:val="6"/>
        </w:numPr>
        <w:spacing w:after="160" w:line="259" w:lineRule="auto"/>
        <w:jc w:val="both"/>
        <w:rPr>
          <w:rFonts w:asciiTheme="minorHAnsi" w:hAnsiTheme="minorHAnsi"/>
          <w:sz w:val="22"/>
          <w:szCs w:val="22"/>
        </w:rPr>
      </w:pPr>
      <w:r w:rsidRPr="00FA0EED">
        <w:rPr>
          <w:rFonts w:asciiTheme="minorHAnsi" w:hAnsiTheme="minorHAnsi"/>
          <w:sz w:val="22"/>
          <w:szCs w:val="22"/>
        </w:rPr>
        <w:t xml:space="preserve">It is </w:t>
      </w:r>
      <w:r w:rsidRPr="00FA0EED">
        <w:rPr>
          <w:rFonts w:asciiTheme="minorHAnsi" w:hAnsiTheme="minorHAnsi"/>
          <w:sz w:val="22"/>
          <w:szCs w:val="22"/>
          <w:u w:val="single"/>
        </w:rPr>
        <w:t xml:space="preserve">mandatory </w:t>
      </w:r>
      <w:r w:rsidRPr="00FA0EED">
        <w:rPr>
          <w:rFonts w:asciiTheme="minorHAnsi" w:hAnsiTheme="minorHAnsi"/>
          <w:sz w:val="22"/>
          <w:szCs w:val="22"/>
        </w:rPr>
        <w:t>to upload the document in PDF format.</w:t>
      </w:r>
    </w:p>
    <w:p w14:paraId="258626B3" w14:textId="0B155837" w:rsidR="007B26D8" w:rsidRPr="00FA0EED" w:rsidRDefault="007B26D8" w:rsidP="006E366C">
      <w:pPr>
        <w:numPr>
          <w:ilvl w:val="0"/>
          <w:numId w:val="6"/>
        </w:numPr>
        <w:spacing w:after="160" w:line="259" w:lineRule="auto"/>
        <w:jc w:val="both"/>
        <w:rPr>
          <w:rFonts w:asciiTheme="minorHAnsi" w:hAnsiTheme="minorHAnsi"/>
          <w:sz w:val="22"/>
          <w:szCs w:val="22"/>
        </w:rPr>
      </w:pPr>
      <w:r w:rsidRPr="00FA0EED">
        <w:rPr>
          <w:rFonts w:asciiTheme="minorHAnsi" w:hAnsiTheme="minorHAnsi"/>
          <w:sz w:val="22"/>
          <w:szCs w:val="22"/>
        </w:rPr>
        <w:t>If you attempt to upload a</w:t>
      </w:r>
      <w:r w:rsidR="00951F14">
        <w:rPr>
          <w:rFonts w:asciiTheme="minorHAnsi" w:hAnsiTheme="minorHAnsi"/>
          <w:sz w:val="22"/>
          <w:szCs w:val="22"/>
        </w:rPr>
        <w:t xml:space="preserve">n Annex </w:t>
      </w:r>
      <w:r w:rsidRPr="00FA0EED">
        <w:rPr>
          <w:rFonts w:asciiTheme="minorHAnsi" w:hAnsiTheme="minorHAnsi"/>
          <w:sz w:val="22"/>
          <w:szCs w:val="22"/>
        </w:rPr>
        <w:t xml:space="preserve">longer than the specified limit, your proposal may not be taken into consideration by the evaluators. </w:t>
      </w:r>
    </w:p>
    <w:p w14:paraId="59855FA9" w14:textId="53207461" w:rsidR="007B26D8" w:rsidRPr="00951F14" w:rsidRDefault="007B26D8" w:rsidP="007B26D8">
      <w:pPr>
        <w:numPr>
          <w:ilvl w:val="0"/>
          <w:numId w:val="6"/>
        </w:numPr>
        <w:spacing w:after="160" w:line="259" w:lineRule="auto"/>
        <w:jc w:val="both"/>
        <w:rPr>
          <w:rFonts w:asciiTheme="minorHAnsi" w:hAnsiTheme="minorHAnsi"/>
          <w:sz w:val="22"/>
          <w:szCs w:val="22"/>
        </w:rPr>
      </w:pPr>
      <w:r w:rsidRPr="00FA0EED">
        <w:rPr>
          <w:rFonts w:asciiTheme="minorHAnsi" w:hAnsiTheme="minorHAnsi"/>
          <w:b/>
          <w:sz w:val="22"/>
          <w:szCs w:val="22"/>
        </w:rPr>
        <w:t>ENGLISH is the only eligible language of the proposal.</w:t>
      </w:r>
    </w:p>
    <w:p w14:paraId="6CB3B09B" w14:textId="73BF9EEA" w:rsidR="007B26D8" w:rsidRPr="00FA0EED" w:rsidRDefault="007B26D8" w:rsidP="007B26D8">
      <w:pPr>
        <w:spacing w:after="160" w:line="259" w:lineRule="auto"/>
        <w:jc w:val="both"/>
        <w:rPr>
          <w:rFonts w:asciiTheme="minorHAnsi" w:hAnsiTheme="minorHAnsi"/>
          <w:bCs/>
          <w:i/>
          <w:color w:val="313185" w:themeColor="accent1"/>
          <w:sz w:val="22"/>
          <w:szCs w:val="22"/>
        </w:rPr>
      </w:pPr>
      <w:r w:rsidRPr="00FA0EED">
        <w:rPr>
          <w:rFonts w:asciiTheme="minorHAnsi" w:hAnsiTheme="minorHAnsi"/>
          <w:bCs/>
          <w:i/>
          <w:color w:val="313185" w:themeColor="accent1"/>
          <w:sz w:val="22"/>
          <w:szCs w:val="22"/>
          <w:highlight w:val="yellow"/>
        </w:rPr>
        <w:t xml:space="preserve">!!!! Delete this page and guidance text in </w:t>
      </w:r>
      <w:r w:rsidR="00D33C2A" w:rsidRPr="00FA0EED">
        <w:rPr>
          <w:rFonts w:asciiTheme="minorHAnsi" w:hAnsiTheme="minorHAnsi"/>
          <w:bCs/>
          <w:i/>
          <w:color w:val="313185" w:themeColor="accent1"/>
          <w:sz w:val="22"/>
          <w:szCs w:val="22"/>
          <w:highlight w:val="yellow"/>
        </w:rPr>
        <w:t xml:space="preserve">highlighted </w:t>
      </w:r>
      <w:r w:rsidR="00843519" w:rsidRPr="00FA0EED">
        <w:rPr>
          <w:rFonts w:asciiTheme="minorHAnsi" w:hAnsiTheme="minorHAnsi"/>
          <w:bCs/>
          <w:i/>
          <w:color w:val="313185" w:themeColor="accent1"/>
          <w:sz w:val="22"/>
          <w:szCs w:val="22"/>
          <w:highlight w:val="yellow"/>
        </w:rPr>
        <w:t>blue</w:t>
      </w:r>
      <w:r w:rsidRPr="00FA0EED">
        <w:rPr>
          <w:rFonts w:asciiTheme="minorHAnsi" w:hAnsiTheme="minorHAnsi"/>
          <w:bCs/>
          <w:i/>
          <w:color w:val="313185" w:themeColor="accent1"/>
          <w:sz w:val="22"/>
          <w:szCs w:val="22"/>
          <w:highlight w:val="yellow"/>
        </w:rPr>
        <w:t xml:space="preserve"> in each section when submitting the proposal!!!</w:t>
      </w:r>
    </w:p>
    <w:p w14:paraId="448B1ED2" w14:textId="77777777" w:rsidR="007B26D8" w:rsidRPr="00AC5AD8" w:rsidRDefault="007B26D8" w:rsidP="007B26D8">
      <w:pPr>
        <w:spacing w:after="160" w:line="259" w:lineRule="auto"/>
        <w:jc w:val="both"/>
      </w:pPr>
    </w:p>
    <w:p w14:paraId="282A4983" w14:textId="77777777" w:rsidR="007B26D8" w:rsidRPr="00AC5AD8" w:rsidRDefault="007B26D8" w:rsidP="007B26D8">
      <w:pPr>
        <w:spacing w:after="160" w:line="259" w:lineRule="auto"/>
        <w:jc w:val="both"/>
      </w:pPr>
    </w:p>
    <w:p w14:paraId="7952FDA7" w14:textId="77777777" w:rsidR="007B26D8" w:rsidRPr="00AC5AD8" w:rsidRDefault="007B26D8" w:rsidP="007B26D8">
      <w:pPr>
        <w:spacing w:after="160" w:line="259" w:lineRule="auto"/>
        <w:jc w:val="both"/>
      </w:pPr>
    </w:p>
    <w:p w14:paraId="7FD9F26A" w14:textId="77777777" w:rsidR="007B26D8" w:rsidRPr="00AC5AD8" w:rsidRDefault="007B26D8" w:rsidP="007B26D8">
      <w:pPr>
        <w:spacing w:after="160" w:line="259" w:lineRule="auto"/>
        <w:jc w:val="both"/>
      </w:pPr>
    </w:p>
    <w:p w14:paraId="2C67AACE" w14:textId="77777777" w:rsidR="001E17A4" w:rsidRDefault="001E17A4" w:rsidP="007B26D8">
      <w:pPr>
        <w:spacing w:after="160" w:line="259" w:lineRule="auto"/>
        <w:jc w:val="both"/>
        <w:rPr>
          <w:b/>
          <w:bCs/>
        </w:rPr>
      </w:pPr>
    </w:p>
    <w:p w14:paraId="2E820719" w14:textId="77777777" w:rsidR="001E17A4" w:rsidRDefault="001E17A4" w:rsidP="007B26D8">
      <w:pPr>
        <w:spacing w:after="160" w:line="259" w:lineRule="auto"/>
        <w:jc w:val="both"/>
        <w:rPr>
          <w:b/>
          <w:bCs/>
        </w:rPr>
      </w:pPr>
    </w:p>
    <w:p w14:paraId="77653E1F" w14:textId="77777777" w:rsidR="001E17A4" w:rsidRDefault="001E17A4" w:rsidP="007B26D8">
      <w:pPr>
        <w:spacing w:after="160" w:line="259" w:lineRule="auto"/>
        <w:jc w:val="both"/>
        <w:rPr>
          <w:b/>
          <w:bCs/>
        </w:rPr>
      </w:pPr>
    </w:p>
    <w:p w14:paraId="42C5ECD4" w14:textId="77777777" w:rsidR="009B7535" w:rsidRDefault="009B7535" w:rsidP="007B26D8">
      <w:pPr>
        <w:spacing w:after="160" w:line="259" w:lineRule="auto"/>
        <w:jc w:val="both"/>
        <w:rPr>
          <w:b/>
          <w:bCs/>
        </w:rPr>
      </w:pPr>
    </w:p>
    <w:p w14:paraId="19F4B2A8" w14:textId="77777777" w:rsidR="00ED76D5" w:rsidRDefault="00ED76D5" w:rsidP="002529CC">
      <w:pPr>
        <w:pStyle w:val="Heading1"/>
        <w:numPr>
          <w:ilvl w:val="0"/>
          <w:numId w:val="0"/>
        </w:numPr>
        <w:ind w:left="851" w:hanging="851"/>
        <w:rPr>
          <w:rFonts w:asciiTheme="minorHAnsi" w:hAnsiTheme="minorHAnsi" w:hint="eastAsia"/>
          <w:sz w:val="22"/>
          <w:szCs w:val="22"/>
        </w:rPr>
        <w:sectPr w:rsidR="00ED76D5" w:rsidSect="00877748">
          <w:headerReference w:type="default" r:id="rId13"/>
          <w:footerReference w:type="even" r:id="rId14"/>
          <w:footerReference w:type="default" r:id="rId15"/>
          <w:headerReference w:type="first" r:id="rId16"/>
          <w:pgSz w:w="11900" w:h="16840"/>
          <w:pgMar w:top="-2410" w:right="1247" w:bottom="-1134" w:left="1298" w:header="0" w:footer="0" w:gutter="0"/>
          <w:pgNumType w:start="0"/>
          <w:cols w:space="708"/>
          <w:titlePg/>
          <w:docGrid w:linePitch="360"/>
        </w:sectPr>
      </w:pPr>
    </w:p>
    <w:p w14:paraId="50B1E89A" w14:textId="12E1A477" w:rsidR="00EF0FA0" w:rsidRPr="00875758" w:rsidRDefault="00EF0FA0" w:rsidP="003919E8">
      <w:pPr>
        <w:pStyle w:val="Heading1"/>
        <w:numPr>
          <w:ilvl w:val="0"/>
          <w:numId w:val="0"/>
        </w:numPr>
        <w:rPr>
          <w:rFonts w:asciiTheme="minorHAnsi" w:hAnsiTheme="minorHAnsi" w:hint="eastAsia"/>
          <w:sz w:val="22"/>
          <w:szCs w:val="22"/>
        </w:rPr>
      </w:pPr>
      <w:r w:rsidRPr="00875758">
        <w:rPr>
          <w:rFonts w:asciiTheme="minorHAnsi" w:hAnsiTheme="minorHAnsi"/>
          <w:sz w:val="22"/>
          <w:szCs w:val="22"/>
        </w:rPr>
        <w:lastRenderedPageBreak/>
        <w:t>General Information</w:t>
      </w:r>
    </w:p>
    <w:tbl>
      <w:tblPr>
        <w:tblStyle w:val="PlainTable2"/>
        <w:tblW w:w="12333" w:type="dxa"/>
        <w:jc w:val="center"/>
        <w:tblLayout w:type="fixed"/>
        <w:tblLook w:val="0400" w:firstRow="0" w:lastRow="0" w:firstColumn="0" w:lastColumn="0" w:noHBand="0" w:noVBand="1"/>
      </w:tblPr>
      <w:tblGrid>
        <w:gridCol w:w="3544"/>
        <w:gridCol w:w="4678"/>
        <w:gridCol w:w="4111"/>
      </w:tblGrid>
      <w:tr w:rsidR="007B26D8" w:rsidRPr="00875758" w14:paraId="35A4448D" w14:textId="77777777" w:rsidTr="009B75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  <w:jc w:val="center"/>
        </w:trPr>
        <w:tc>
          <w:tcPr>
            <w:tcW w:w="3544" w:type="dxa"/>
            <w:shd w:val="clear" w:color="auto" w:fill="A0459A" w:themeFill="background1"/>
          </w:tcPr>
          <w:p w14:paraId="15C77632" w14:textId="77777777" w:rsidR="007B26D8" w:rsidRPr="00875758" w:rsidRDefault="007B26D8" w:rsidP="00FA0EED">
            <w:pPr>
              <w:pStyle w:val="BodyTex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678" w:type="dxa"/>
            <w:shd w:val="clear" w:color="auto" w:fill="A0459A" w:themeFill="background1"/>
            <w:vAlign w:val="center"/>
          </w:tcPr>
          <w:p w14:paraId="200E139D" w14:textId="58A2ABC7" w:rsidR="007B26D8" w:rsidRPr="00875758" w:rsidRDefault="00143DB5" w:rsidP="00FA0EE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75758">
              <w:rPr>
                <w:rFonts w:asciiTheme="minorHAnsi" w:hAnsiTheme="minorHAnsi"/>
                <w:b/>
                <w:bCs/>
                <w:sz w:val="22"/>
                <w:szCs w:val="22"/>
              </w:rPr>
              <w:t>Applicant</w:t>
            </w:r>
            <w:r w:rsidR="007B26D8" w:rsidRPr="00875758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1</w:t>
            </w:r>
          </w:p>
        </w:tc>
        <w:tc>
          <w:tcPr>
            <w:tcW w:w="4111" w:type="dxa"/>
            <w:shd w:val="clear" w:color="auto" w:fill="A0459A" w:themeFill="background1"/>
            <w:vAlign w:val="center"/>
          </w:tcPr>
          <w:p w14:paraId="57133165" w14:textId="6584B165" w:rsidR="007B26D8" w:rsidRPr="00875758" w:rsidRDefault="00143DB5" w:rsidP="00FA0EE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75758">
              <w:rPr>
                <w:rFonts w:asciiTheme="minorHAnsi" w:hAnsiTheme="minorHAnsi"/>
                <w:b/>
                <w:bCs/>
                <w:sz w:val="22"/>
                <w:szCs w:val="22"/>
              </w:rPr>
              <w:t>Applicant</w:t>
            </w:r>
            <w:r w:rsidR="007B26D8" w:rsidRPr="00875758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  <w:r w:rsidR="007B26D8" w:rsidRPr="00875758">
              <w:rPr>
                <w:rFonts w:asciiTheme="minorHAnsi" w:hAnsiTheme="minorHAnsi"/>
                <w:b/>
                <w:bCs/>
                <w:sz w:val="22"/>
                <w:szCs w:val="22"/>
                <w:vertAlign w:val="superscript"/>
              </w:rPr>
              <w:footnoteReference w:id="2"/>
            </w:r>
          </w:p>
          <w:p w14:paraId="165AD4D9" w14:textId="77777777" w:rsidR="007B26D8" w:rsidRPr="00875758" w:rsidRDefault="007B26D8" w:rsidP="00FA0EE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75758">
              <w:rPr>
                <w:rFonts w:asciiTheme="minorHAnsi" w:hAnsiTheme="minorHAnsi"/>
                <w:b/>
                <w:bCs/>
                <w:sz w:val="22"/>
                <w:szCs w:val="22"/>
              </w:rPr>
              <w:t>(if applicable)</w:t>
            </w:r>
          </w:p>
        </w:tc>
      </w:tr>
      <w:tr w:rsidR="007B26D8" w:rsidRPr="00875758" w14:paraId="722CBEA7" w14:textId="77777777" w:rsidTr="009B7535">
        <w:trPr>
          <w:jc w:val="center"/>
        </w:trPr>
        <w:tc>
          <w:tcPr>
            <w:tcW w:w="3544" w:type="dxa"/>
          </w:tcPr>
          <w:p w14:paraId="79E6A624" w14:textId="77777777" w:rsidR="007B26D8" w:rsidRPr="00875758" w:rsidRDefault="007B26D8" w:rsidP="00FA0EED">
            <w:pPr>
              <w:pStyle w:val="BodyText"/>
              <w:jc w:val="left"/>
              <w:rPr>
                <w:rFonts w:asciiTheme="minorHAnsi" w:hAnsiTheme="minorHAnsi"/>
                <w:bCs/>
                <w:sz w:val="22"/>
                <w:szCs w:val="22"/>
              </w:rPr>
            </w:pPr>
            <w:r w:rsidRPr="00875758">
              <w:rPr>
                <w:rFonts w:asciiTheme="minorHAnsi" w:hAnsiTheme="minorHAnsi"/>
                <w:bCs/>
                <w:sz w:val="22"/>
                <w:szCs w:val="22"/>
              </w:rPr>
              <w:t>Name of Organisation</w:t>
            </w:r>
          </w:p>
        </w:tc>
        <w:tc>
          <w:tcPr>
            <w:tcW w:w="4678" w:type="dxa"/>
          </w:tcPr>
          <w:p w14:paraId="2080B9E0" w14:textId="77777777" w:rsidR="007B26D8" w:rsidRPr="00875758" w:rsidRDefault="007B26D8" w:rsidP="00FA0EED">
            <w:pPr>
              <w:pStyle w:val="BodyTex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111" w:type="dxa"/>
          </w:tcPr>
          <w:p w14:paraId="05679787" w14:textId="77777777" w:rsidR="007B26D8" w:rsidRPr="00875758" w:rsidRDefault="007B26D8" w:rsidP="00FA0EED">
            <w:pPr>
              <w:pStyle w:val="Body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B26D8" w:rsidRPr="00875758" w14:paraId="7445C4AA" w14:textId="77777777" w:rsidTr="009B75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544" w:type="dxa"/>
          </w:tcPr>
          <w:p w14:paraId="399AF7BE" w14:textId="64AB05EF" w:rsidR="007B26D8" w:rsidRPr="00875758" w:rsidRDefault="00EF0FA0" w:rsidP="00FA0EED">
            <w:pPr>
              <w:pStyle w:val="BodyText"/>
              <w:jc w:val="left"/>
              <w:rPr>
                <w:rFonts w:asciiTheme="minorHAnsi" w:hAnsiTheme="minorHAnsi"/>
                <w:bCs/>
                <w:sz w:val="22"/>
                <w:szCs w:val="22"/>
              </w:rPr>
            </w:pPr>
            <w:r w:rsidRPr="00875758">
              <w:rPr>
                <w:rFonts w:asciiTheme="minorHAnsi" w:hAnsiTheme="minorHAnsi"/>
                <w:bCs/>
                <w:sz w:val="22"/>
                <w:szCs w:val="22"/>
              </w:rPr>
              <w:t>Organisation representative</w:t>
            </w:r>
            <w:r w:rsidR="007B26D8" w:rsidRPr="00875758">
              <w:rPr>
                <w:rFonts w:asciiTheme="minorHAnsi" w:hAnsiTheme="minorHAnsi"/>
                <w:bCs/>
                <w:sz w:val="22"/>
                <w:szCs w:val="22"/>
              </w:rPr>
              <w:t xml:space="preserve"> Name, Last name, position in the organisation</w:t>
            </w:r>
          </w:p>
        </w:tc>
        <w:tc>
          <w:tcPr>
            <w:tcW w:w="4678" w:type="dxa"/>
          </w:tcPr>
          <w:p w14:paraId="091EFD3B" w14:textId="77777777" w:rsidR="007B26D8" w:rsidRPr="00875758" w:rsidRDefault="007B26D8" w:rsidP="00FA0EED">
            <w:pPr>
              <w:pStyle w:val="BodyTex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111" w:type="dxa"/>
          </w:tcPr>
          <w:p w14:paraId="04E585AC" w14:textId="77777777" w:rsidR="007B26D8" w:rsidRPr="00875758" w:rsidRDefault="007B26D8" w:rsidP="00FA0EED">
            <w:pPr>
              <w:pStyle w:val="Body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B26D8" w:rsidRPr="00875758" w14:paraId="3B7E2452" w14:textId="77777777" w:rsidTr="009B7535">
        <w:trPr>
          <w:jc w:val="center"/>
        </w:trPr>
        <w:tc>
          <w:tcPr>
            <w:tcW w:w="3544" w:type="dxa"/>
          </w:tcPr>
          <w:p w14:paraId="33969BE7" w14:textId="77777777" w:rsidR="007B26D8" w:rsidRPr="00875758" w:rsidRDefault="007B26D8" w:rsidP="00FA0EED">
            <w:pPr>
              <w:pStyle w:val="BodyText"/>
              <w:jc w:val="left"/>
              <w:rPr>
                <w:rFonts w:asciiTheme="minorHAnsi" w:hAnsiTheme="minorHAnsi"/>
                <w:bCs/>
                <w:sz w:val="22"/>
                <w:szCs w:val="22"/>
              </w:rPr>
            </w:pPr>
            <w:r w:rsidRPr="00875758">
              <w:rPr>
                <w:rFonts w:asciiTheme="minorHAnsi" w:hAnsiTheme="minorHAnsi"/>
                <w:bCs/>
                <w:sz w:val="22"/>
                <w:szCs w:val="22"/>
              </w:rPr>
              <w:t>E-mail</w:t>
            </w:r>
          </w:p>
        </w:tc>
        <w:tc>
          <w:tcPr>
            <w:tcW w:w="4678" w:type="dxa"/>
          </w:tcPr>
          <w:p w14:paraId="33E7C75C" w14:textId="77777777" w:rsidR="007B26D8" w:rsidRPr="00875758" w:rsidRDefault="007B26D8" w:rsidP="00FA0EED">
            <w:pPr>
              <w:pStyle w:val="BodyTex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111" w:type="dxa"/>
          </w:tcPr>
          <w:p w14:paraId="5DD7D11D" w14:textId="77777777" w:rsidR="007B26D8" w:rsidRPr="00875758" w:rsidRDefault="007B26D8" w:rsidP="00FA0EED">
            <w:pPr>
              <w:pStyle w:val="Body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E1C11" w:rsidRPr="00875758" w14:paraId="4265F24C" w14:textId="77777777" w:rsidTr="009B75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544" w:type="dxa"/>
          </w:tcPr>
          <w:p w14:paraId="71442F02" w14:textId="1ECE1751" w:rsidR="00BE1C11" w:rsidRPr="00875758" w:rsidRDefault="00BE1C11" w:rsidP="00FA0EED">
            <w:pPr>
              <w:pStyle w:val="BodyText"/>
              <w:jc w:val="left"/>
              <w:rPr>
                <w:rFonts w:asciiTheme="minorHAnsi" w:hAnsiTheme="minorHAnsi"/>
                <w:bCs/>
                <w:sz w:val="22"/>
                <w:szCs w:val="22"/>
              </w:rPr>
            </w:pPr>
            <w:r w:rsidRPr="00875758">
              <w:rPr>
                <w:rFonts w:asciiTheme="minorHAnsi" w:hAnsiTheme="minorHAnsi"/>
                <w:bCs/>
                <w:sz w:val="22"/>
                <w:szCs w:val="22"/>
              </w:rPr>
              <w:t>Project Title</w:t>
            </w:r>
          </w:p>
        </w:tc>
        <w:tc>
          <w:tcPr>
            <w:tcW w:w="8789" w:type="dxa"/>
            <w:gridSpan w:val="2"/>
          </w:tcPr>
          <w:p w14:paraId="3DF385EF" w14:textId="77777777" w:rsidR="00BE1C11" w:rsidRPr="00875758" w:rsidRDefault="00BE1C11" w:rsidP="00FA0EED">
            <w:pPr>
              <w:pStyle w:val="Body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E1C11" w:rsidRPr="00875758" w14:paraId="5B8F015D" w14:textId="77777777" w:rsidTr="009B7535">
        <w:trPr>
          <w:jc w:val="center"/>
        </w:trPr>
        <w:tc>
          <w:tcPr>
            <w:tcW w:w="3544" w:type="dxa"/>
          </w:tcPr>
          <w:p w14:paraId="5C0D2A98" w14:textId="549B01B1" w:rsidR="00BE1C11" w:rsidRPr="00875758" w:rsidRDefault="00BE1C11" w:rsidP="00FA0EED">
            <w:pPr>
              <w:pStyle w:val="BodyText"/>
              <w:rPr>
                <w:rFonts w:asciiTheme="minorHAnsi" w:hAnsiTheme="minorHAnsi"/>
                <w:bCs/>
                <w:sz w:val="22"/>
                <w:szCs w:val="22"/>
              </w:rPr>
            </w:pPr>
            <w:r w:rsidRPr="00875758">
              <w:rPr>
                <w:rFonts w:asciiTheme="minorHAnsi" w:hAnsiTheme="minorHAnsi"/>
                <w:bCs/>
                <w:sz w:val="22"/>
                <w:szCs w:val="22"/>
              </w:rPr>
              <w:t>Project acrony</w:t>
            </w:r>
            <w:r w:rsidR="00FA0EED" w:rsidRPr="00875758">
              <w:rPr>
                <w:rFonts w:asciiTheme="minorHAnsi" w:hAnsiTheme="minorHAnsi"/>
                <w:bCs/>
                <w:sz w:val="22"/>
                <w:szCs w:val="22"/>
              </w:rPr>
              <w:t>m</w:t>
            </w:r>
          </w:p>
        </w:tc>
        <w:tc>
          <w:tcPr>
            <w:tcW w:w="8789" w:type="dxa"/>
            <w:gridSpan w:val="2"/>
          </w:tcPr>
          <w:p w14:paraId="17A2CC94" w14:textId="77777777" w:rsidR="00BE1C11" w:rsidRPr="00875758" w:rsidRDefault="00BE1C11" w:rsidP="00FA0EED">
            <w:pPr>
              <w:pStyle w:val="Body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94343" w:rsidRPr="00875758" w14:paraId="4F6AE40E" w14:textId="77777777" w:rsidTr="009B75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544" w:type="dxa"/>
            <w:vAlign w:val="center"/>
          </w:tcPr>
          <w:p w14:paraId="3A0B1B9E" w14:textId="6A1B5D2B" w:rsidR="00B94343" w:rsidRPr="00875758" w:rsidRDefault="00B94343" w:rsidP="00FA0EED">
            <w:pPr>
              <w:pStyle w:val="BodyText"/>
              <w:rPr>
                <w:rFonts w:asciiTheme="minorHAnsi" w:hAnsiTheme="minorHAnsi"/>
                <w:bCs/>
                <w:sz w:val="22"/>
                <w:szCs w:val="22"/>
              </w:rPr>
            </w:pPr>
            <w:r w:rsidRPr="00875758">
              <w:rPr>
                <w:rFonts w:asciiTheme="minorHAnsi" w:hAnsiTheme="minorHAnsi"/>
                <w:bCs/>
                <w:sz w:val="22"/>
                <w:szCs w:val="22"/>
              </w:rPr>
              <w:t>Challenge name</w:t>
            </w:r>
            <w:r w:rsidRPr="00875758">
              <w:rPr>
                <w:rStyle w:val="FootnoteReference"/>
                <w:rFonts w:asciiTheme="minorHAnsi" w:hAnsiTheme="minorHAnsi" w:cs="Calibri"/>
                <w:b/>
                <w:bCs/>
                <w:sz w:val="22"/>
                <w:szCs w:val="22"/>
              </w:rPr>
              <w:footnoteReference w:id="3"/>
            </w:r>
          </w:p>
        </w:tc>
        <w:tc>
          <w:tcPr>
            <w:tcW w:w="8789" w:type="dxa"/>
            <w:gridSpan w:val="2"/>
          </w:tcPr>
          <w:p w14:paraId="572F5F61" w14:textId="77777777" w:rsidR="00B94343" w:rsidRPr="00875758" w:rsidRDefault="00B94343" w:rsidP="00FA0EED">
            <w:pPr>
              <w:pStyle w:val="BodyText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78788F27" w14:textId="5A89F25E" w:rsidR="006A687D" w:rsidRDefault="006A687D" w:rsidP="009576B0">
      <w:pPr>
        <w:rPr>
          <w:rFonts w:asciiTheme="minorHAnsi" w:hAnsiTheme="minorHAnsi"/>
          <w:i/>
          <w:iCs/>
          <w:color w:val="313185" w:themeColor="accent1"/>
          <w:sz w:val="22"/>
          <w:szCs w:val="22"/>
          <w:highlight w:val="yellow"/>
        </w:rPr>
      </w:pPr>
    </w:p>
    <w:p w14:paraId="1EB75027" w14:textId="2C6EE3D7" w:rsidR="007B26D8" w:rsidRPr="00875758" w:rsidRDefault="006A687D" w:rsidP="009576B0">
      <w:pPr>
        <w:rPr>
          <w:rFonts w:asciiTheme="minorHAnsi" w:hAnsiTheme="minorHAnsi"/>
          <w:i/>
          <w:iCs/>
          <w:color w:val="313185" w:themeColor="accent1"/>
          <w:sz w:val="22"/>
          <w:szCs w:val="22"/>
          <w:highlight w:val="yellow"/>
        </w:rPr>
      </w:pPr>
      <w:r>
        <w:rPr>
          <w:rFonts w:asciiTheme="minorHAnsi" w:hAnsiTheme="minorHAnsi"/>
          <w:i/>
          <w:iCs/>
          <w:color w:val="313185" w:themeColor="accent1"/>
          <w:sz w:val="22"/>
          <w:szCs w:val="22"/>
          <w:highlight w:val="yellow"/>
        </w:rPr>
        <w:br w:type="page"/>
      </w:r>
    </w:p>
    <w:p w14:paraId="75DFA52C" w14:textId="431300B3" w:rsidR="0034171F" w:rsidRPr="00875758" w:rsidRDefault="0034171F" w:rsidP="00656AA9">
      <w:pPr>
        <w:pStyle w:val="Heading1"/>
        <w:rPr>
          <w:rFonts w:asciiTheme="minorHAnsi" w:hAnsiTheme="minorHAnsi" w:hint="eastAsia"/>
          <w:sz w:val="22"/>
          <w:szCs w:val="22"/>
        </w:rPr>
      </w:pPr>
      <w:bookmarkStart w:id="1" w:name="_heading=h.2xcytpi" w:colFirst="0" w:colLast="0"/>
      <w:bookmarkEnd w:id="1"/>
      <w:r w:rsidRPr="00875758">
        <w:rPr>
          <w:rFonts w:asciiTheme="minorHAnsi" w:hAnsiTheme="minorHAnsi"/>
          <w:sz w:val="22"/>
          <w:szCs w:val="22"/>
        </w:rPr>
        <w:lastRenderedPageBreak/>
        <w:t>Technical Eligibility Checklist</w:t>
      </w:r>
    </w:p>
    <w:p w14:paraId="7ED4BD2C" w14:textId="2FDBF661" w:rsidR="00C0720B" w:rsidRPr="00875758" w:rsidRDefault="00C0720B" w:rsidP="00656AA9">
      <w:pPr>
        <w:pStyle w:val="Heading2"/>
        <w:rPr>
          <w:rStyle w:val="Strong"/>
          <w:rFonts w:cstheme="minorBidi" w:hint="eastAsia"/>
          <w:bCs w:val="0"/>
          <w:color w:val="A0459A" w:themeColor="background1"/>
          <w:sz w:val="22"/>
          <w:szCs w:val="22"/>
        </w:rPr>
      </w:pPr>
      <w:r w:rsidRPr="00875758">
        <w:rPr>
          <w:rStyle w:val="Strong"/>
          <w:rFonts w:cstheme="minorBidi"/>
          <w:bCs w:val="0"/>
          <w:color w:val="A0459A" w:themeColor="background1"/>
          <w:sz w:val="22"/>
          <w:szCs w:val="22"/>
        </w:rPr>
        <w:t>self assessment check-list</w:t>
      </w:r>
      <w:r w:rsidR="00193640">
        <w:rPr>
          <w:rStyle w:val="Strong"/>
          <w:rFonts w:cstheme="minorBidi"/>
          <w:bCs w:val="0"/>
          <w:color w:val="A0459A" w:themeColor="background1"/>
          <w:sz w:val="22"/>
          <w:szCs w:val="22"/>
        </w:rPr>
        <w:t xml:space="preserve"> including proof of evidence</w:t>
      </w:r>
    </w:p>
    <w:p w14:paraId="7BF73F37" w14:textId="7F9961B2" w:rsidR="00465E9F" w:rsidRPr="007C32CC" w:rsidRDefault="00465E9F" w:rsidP="00465E9F">
      <w:pPr>
        <w:pStyle w:val="BodyText"/>
        <w:rPr>
          <w:rFonts w:asciiTheme="minorHAnsi" w:eastAsiaTheme="minorHAnsi" w:hAnsiTheme="minorHAnsi" w:cstheme="minorBidi"/>
          <w:i/>
          <w:iCs/>
          <w:kern w:val="2"/>
          <w:sz w:val="22"/>
          <w:szCs w:val="22"/>
        </w:rPr>
      </w:pPr>
      <w:r w:rsidRPr="00875758">
        <w:rPr>
          <w:rFonts w:asciiTheme="minorHAnsi" w:hAnsiTheme="minorHAnsi"/>
          <w:i/>
          <w:iCs/>
          <w:sz w:val="22"/>
          <w:szCs w:val="22"/>
        </w:rPr>
        <w:t>(Tick appropriate boxes to confirm compliance</w:t>
      </w:r>
      <w:r w:rsidR="00193640">
        <w:rPr>
          <w:rFonts w:asciiTheme="minorHAnsi" w:hAnsiTheme="minorHAnsi"/>
          <w:i/>
          <w:iCs/>
          <w:sz w:val="22"/>
          <w:szCs w:val="22"/>
        </w:rPr>
        <w:t xml:space="preserve"> and </w:t>
      </w:r>
      <w:r w:rsidR="007C32CC">
        <w:rPr>
          <w:rFonts w:asciiTheme="minorHAnsi" w:hAnsiTheme="minorHAnsi"/>
          <w:i/>
          <w:iCs/>
          <w:sz w:val="22"/>
          <w:szCs w:val="22"/>
        </w:rPr>
        <w:t>provide</w:t>
      </w:r>
      <w:r w:rsidR="006A687D">
        <w:rPr>
          <w:rFonts w:asciiTheme="minorHAnsi" w:hAnsiTheme="minorHAnsi"/>
          <w:i/>
          <w:iCs/>
          <w:sz w:val="22"/>
          <w:szCs w:val="22"/>
        </w:rPr>
        <w:t xml:space="preserve"> evidence to the column acording to instructions</w:t>
      </w:r>
      <w:r w:rsidR="007C32CC">
        <w:rPr>
          <w:rFonts w:asciiTheme="minorHAnsi" w:eastAsiaTheme="minorHAnsi" w:hAnsiTheme="minorHAnsi" w:cstheme="minorBidi"/>
          <w:i/>
          <w:iCs/>
          <w:kern w:val="2"/>
          <w:sz w:val="22"/>
          <w:szCs w:val="22"/>
        </w:rPr>
        <w:t>)</w:t>
      </w:r>
    </w:p>
    <w:tbl>
      <w:tblPr>
        <w:tblStyle w:val="TableGridLight"/>
        <w:tblW w:w="14454" w:type="dxa"/>
        <w:tblLook w:val="04A0" w:firstRow="1" w:lastRow="0" w:firstColumn="1" w:lastColumn="0" w:noHBand="0" w:noVBand="1"/>
      </w:tblPr>
      <w:tblGrid>
        <w:gridCol w:w="406"/>
        <w:gridCol w:w="6110"/>
        <w:gridCol w:w="567"/>
        <w:gridCol w:w="567"/>
        <w:gridCol w:w="6804"/>
      </w:tblGrid>
      <w:tr w:rsidR="00193640" w:rsidRPr="00875758" w14:paraId="00A38C8E" w14:textId="03619574" w:rsidTr="007C32CC">
        <w:tc>
          <w:tcPr>
            <w:tcW w:w="14454" w:type="dxa"/>
            <w:gridSpan w:val="5"/>
          </w:tcPr>
          <w:p w14:paraId="51AF2C80" w14:textId="4340FEBF" w:rsidR="00193640" w:rsidRPr="14DF3244" w:rsidRDefault="00C211DF" w:rsidP="00C211DF">
            <w:pPr>
              <w:pStyle w:val="BodyText"/>
              <w:jc w:val="center"/>
              <w:rPr>
                <w:rStyle w:val="Strong"/>
                <w:rFonts w:cstheme="minorBidi"/>
                <w:b/>
                <w:color w:val="A0459A" w:themeColor="background1"/>
                <w:sz w:val="22"/>
                <w:szCs w:val="22"/>
                <w:lang w:val="ca-ES"/>
              </w:rPr>
            </w:pPr>
            <w:r w:rsidRPr="14DF3244">
              <w:rPr>
                <w:rStyle w:val="Strong"/>
                <w:rFonts w:cstheme="minorBidi"/>
                <w:b/>
                <w:color w:val="A0459A" w:themeColor="background1"/>
                <w:sz w:val="22"/>
                <w:szCs w:val="22"/>
                <w:lang w:val="ca-ES"/>
              </w:rPr>
              <w:t>TECHNICAL REQUIREMENT</w:t>
            </w:r>
            <w:r>
              <w:rPr>
                <w:rStyle w:val="Strong"/>
                <w:rFonts w:cstheme="minorBidi"/>
                <w:b/>
                <w:color w:val="A0459A" w:themeColor="background1"/>
                <w:sz w:val="22"/>
                <w:szCs w:val="22"/>
                <w:lang w:val="ca-ES"/>
              </w:rPr>
              <w:t>S CHECKLIST</w:t>
            </w:r>
          </w:p>
        </w:tc>
      </w:tr>
      <w:tr w:rsidR="001777DF" w:rsidRPr="00875758" w14:paraId="3BE2D093" w14:textId="00407151" w:rsidTr="007C32CC">
        <w:tc>
          <w:tcPr>
            <w:tcW w:w="6516" w:type="dxa"/>
            <w:gridSpan w:val="2"/>
          </w:tcPr>
          <w:p w14:paraId="5E8E2DC5" w14:textId="1A9C7EFE" w:rsidR="001777DF" w:rsidRPr="00193640" w:rsidRDefault="001777DF" w:rsidP="001777DF">
            <w:pPr>
              <w:pStyle w:val="BodyText"/>
              <w:rPr>
                <w:rStyle w:val="Strong"/>
                <w:rFonts w:cstheme="minorBidi"/>
                <w:b/>
                <w:color w:val="A0459A" w:themeColor="background1"/>
                <w:sz w:val="22"/>
                <w:szCs w:val="22"/>
              </w:rPr>
            </w:pPr>
            <w:proofErr w:type="spellStart"/>
            <w:r w:rsidRPr="14DF3244">
              <w:rPr>
                <w:rStyle w:val="Strong"/>
                <w:rFonts w:cstheme="minorBidi"/>
                <w:b/>
                <w:color w:val="A0459A" w:themeColor="background1"/>
                <w:sz w:val="22"/>
                <w:szCs w:val="22"/>
                <w:lang w:val="ca-ES"/>
              </w:rPr>
              <w:t>Technical</w:t>
            </w:r>
            <w:proofErr w:type="spellEnd"/>
            <w:r w:rsidRPr="14DF3244">
              <w:rPr>
                <w:rStyle w:val="Strong"/>
                <w:rFonts w:cstheme="minorBidi"/>
                <w:b/>
                <w:color w:val="A0459A" w:themeColor="background1"/>
                <w:sz w:val="22"/>
                <w:szCs w:val="22"/>
                <w:lang w:val="ca-ES"/>
              </w:rPr>
              <w:t xml:space="preserve"> </w:t>
            </w:r>
            <w:proofErr w:type="spellStart"/>
            <w:r w:rsidRPr="14DF3244">
              <w:rPr>
                <w:rStyle w:val="Strong"/>
                <w:rFonts w:cstheme="minorBidi"/>
                <w:b/>
                <w:color w:val="A0459A" w:themeColor="background1"/>
                <w:sz w:val="22"/>
                <w:szCs w:val="22"/>
                <w:lang w:val="ca-ES"/>
              </w:rPr>
              <w:t>requirement</w:t>
            </w:r>
            <w:r w:rsidR="005C39E5">
              <w:rPr>
                <w:rStyle w:val="Strong"/>
                <w:rFonts w:cstheme="minorBidi"/>
                <w:b/>
                <w:color w:val="A0459A" w:themeColor="background1"/>
                <w:sz w:val="22"/>
                <w:szCs w:val="22"/>
                <w:lang w:val="ca-ES"/>
              </w:rPr>
              <w:t>s</w:t>
            </w:r>
            <w:proofErr w:type="spellEnd"/>
            <w:r w:rsidRPr="14DF3244">
              <w:rPr>
                <w:rStyle w:val="Strong"/>
                <w:rFonts w:cstheme="minorBidi"/>
                <w:b/>
                <w:color w:val="A0459A" w:themeColor="background1"/>
                <w:sz w:val="22"/>
                <w:szCs w:val="22"/>
                <w:lang w:val="ca-ES"/>
              </w:rPr>
              <w:t xml:space="preserve"> </w:t>
            </w:r>
            <w:proofErr w:type="spellStart"/>
            <w:r w:rsidRPr="14DF3244">
              <w:rPr>
                <w:rStyle w:val="Strong"/>
                <w:rFonts w:cstheme="minorBidi"/>
                <w:b/>
                <w:color w:val="A0459A" w:themeColor="background1"/>
                <w:sz w:val="22"/>
                <w:szCs w:val="22"/>
                <w:lang w:val="ca-ES"/>
              </w:rPr>
              <w:t>according</w:t>
            </w:r>
            <w:proofErr w:type="spellEnd"/>
            <w:r w:rsidRPr="14DF3244">
              <w:rPr>
                <w:rStyle w:val="Strong"/>
                <w:rFonts w:cstheme="minorBidi"/>
                <w:b/>
                <w:color w:val="A0459A" w:themeColor="background1"/>
                <w:sz w:val="22"/>
                <w:szCs w:val="22"/>
                <w:lang w:val="ca-ES"/>
              </w:rPr>
              <w:t xml:space="preserve"> to </w:t>
            </w:r>
            <w:proofErr w:type="spellStart"/>
            <w:r w:rsidRPr="14DF3244">
              <w:rPr>
                <w:rStyle w:val="Strong"/>
                <w:rFonts w:cstheme="minorBidi"/>
                <w:b/>
                <w:i/>
                <w:color w:val="A0459A" w:themeColor="background1"/>
                <w:sz w:val="22"/>
                <w:szCs w:val="22"/>
                <w:lang w:val="ca-ES"/>
              </w:rPr>
              <w:t>Section</w:t>
            </w:r>
            <w:proofErr w:type="spellEnd"/>
            <w:r w:rsidRPr="14DF3244">
              <w:rPr>
                <w:rStyle w:val="Strong"/>
                <w:rFonts w:cstheme="minorBidi"/>
                <w:b/>
                <w:i/>
                <w:color w:val="A0459A" w:themeColor="background1"/>
                <w:sz w:val="22"/>
                <w:szCs w:val="22"/>
                <w:lang w:val="ca-ES"/>
              </w:rPr>
              <w:t xml:space="preserve"> 4.4 APPLICANT TECHNICAL REQUIREMENTS</w:t>
            </w:r>
            <w:r w:rsidRPr="14DF3244">
              <w:rPr>
                <w:rStyle w:val="Strong"/>
                <w:rFonts w:cstheme="minorBidi"/>
                <w:b/>
                <w:color w:val="A0459A" w:themeColor="background1"/>
                <w:sz w:val="22"/>
                <w:szCs w:val="22"/>
                <w:lang w:val="ca-ES"/>
              </w:rPr>
              <w:t xml:space="preserve">, of </w:t>
            </w:r>
            <w:proofErr w:type="spellStart"/>
            <w:r w:rsidRPr="14DF3244">
              <w:rPr>
                <w:rStyle w:val="Strong"/>
                <w:rFonts w:cstheme="minorBidi"/>
                <w:b/>
                <w:color w:val="A0459A" w:themeColor="background1"/>
                <w:sz w:val="22"/>
                <w:szCs w:val="22"/>
                <w:lang w:val="ca-ES"/>
              </w:rPr>
              <w:t>the</w:t>
            </w:r>
            <w:proofErr w:type="spellEnd"/>
            <w:r w:rsidRPr="14DF3244">
              <w:rPr>
                <w:rStyle w:val="Strong"/>
                <w:rFonts w:cstheme="minorBidi"/>
                <w:b/>
                <w:color w:val="A0459A" w:themeColor="background1"/>
                <w:sz w:val="22"/>
                <w:szCs w:val="22"/>
                <w:lang w:val="ca-ES"/>
              </w:rPr>
              <w:t xml:space="preserve"> </w:t>
            </w:r>
            <w:hyperlink r:id="rId17" w:history="1">
              <w:proofErr w:type="spellStart"/>
              <w:r w:rsidRPr="00BF611E">
                <w:rPr>
                  <w:rStyle w:val="Hyperlink"/>
                  <w:rFonts w:asciiTheme="minorHAnsi" w:hAnsiTheme="minorHAnsi" w:cstheme="minorBidi"/>
                  <w:b/>
                  <w:sz w:val="22"/>
                  <w:szCs w:val="22"/>
                  <w:lang w:val="ca-ES"/>
                </w:rPr>
                <w:t>NebulOuS</w:t>
              </w:r>
              <w:proofErr w:type="spellEnd"/>
              <w:r w:rsidRPr="00BF611E">
                <w:rPr>
                  <w:rStyle w:val="Hyperlink"/>
                  <w:rFonts w:asciiTheme="minorHAnsi" w:hAnsiTheme="minorHAnsi" w:cstheme="minorBidi"/>
                  <w:b/>
                  <w:sz w:val="22"/>
                  <w:szCs w:val="22"/>
                  <w:lang w:val="ca-ES"/>
                </w:rPr>
                <w:t xml:space="preserve"> Open Call #2 </w:t>
              </w:r>
              <w:proofErr w:type="spellStart"/>
              <w:r w:rsidRPr="00BF611E">
                <w:rPr>
                  <w:rStyle w:val="Hyperlink"/>
                  <w:rFonts w:asciiTheme="minorHAnsi" w:hAnsiTheme="minorHAnsi" w:cstheme="minorBidi"/>
                  <w:b/>
                  <w:sz w:val="22"/>
                  <w:szCs w:val="22"/>
                  <w:lang w:val="ca-ES"/>
                </w:rPr>
                <w:t>Guidelines</w:t>
              </w:r>
              <w:proofErr w:type="spellEnd"/>
              <w:r w:rsidRPr="00BF611E">
                <w:rPr>
                  <w:rStyle w:val="Hyperlink"/>
                  <w:rFonts w:asciiTheme="minorHAnsi" w:hAnsiTheme="minorHAnsi" w:cstheme="minorBidi"/>
                  <w:b/>
                  <w:sz w:val="22"/>
                  <w:szCs w:val="22"/>
                  <w:lang w:val="ca-ES"/>
                </w:rPr>
                <w:t xml:space="preserve"> for </w:t>
              </w:r>
              <w:proofErr w:type="spellStart"/>
              <w:r w:rsidRPr="00BF611E">
                <w:rPr>
                  <w:rStyle w:val="Hyperlink"/>
                  <w:rFonts w:asciiTheme="minorHAnsi" w:hAnsiTheme="minorHAnsi" w:cstheme="minorBidi"/>
                  <w:b/>
                  <w:sz w:val="22"/>
                  <w:szCs w:val="22"/>
                  <w:lang w:val="ca-ES"/>
                </w:rPr>
                <w:t>applicants</w:t>
              </w:r>
              <w:proofErr w:type="spellEnd"/>
            </w:hyperlink>
          </w:p>
        </w:tc>
        <w:tc>
          <w:tcPr>
            <w:tcW w:w="567" w:type="dxa"/>
          </w:tcPr>
          <w:p w14:paraId="0F7EB5A3" w14:textId="0131D1B9" w:rsidR="001777DF" w:rsidRPr="00875758" w:rsidRDefault="001777DF" w:rsidP="001777DF">
            <w:pPr>
              <w:pStyle w:val="BodyText"/>
              <w:rPr>
                <w:rStyle w:val="Strong"/>
                <w:rFonts w:cstheme="minorBidi"/>
                <w:b/>
                <w:color w:val="A0459A" w:themeColor="background1"/>
                <w:sz w:val="22"/>
                <w:szCs w:val="22"/>
              </w:rPr>
            </w:pPr>
            <w:r w:rsidRPr="00875758">
              <w:rPr>
                <w:rStyle w:val="Strong"/>
                <w:rFonts w:cstheme="minorBidi"/>
                <w:b/>
                <w:color w:val="A0459A" w:themeColor="background1"/>
                <w:sz w:val="22"/>
                <w:szCs w:val="22"/>
              </w:rPr>
              <w:t>Yes</w:t>
            </w:r>
          </w:p>
        </w:tc>
        <w:tc>
          <w:tcPr>
            <w:tcW w:w="567" w:type="dxa"/>
          </w:tcPr>
          <w:p w14:paraId="0B0AE43E" w14:textId="6F476452" w:rsidR="001777DF" w:rsidRPr="00875758" w:rsidRDefault="001777DF" w:rsidP="001777DF">
            <w:pPr>
              <w:pStyle w:val="BodyText"/>
              <w:rPr>
                <w:rStyle w:val="Strong"/>
                <w:rFonts w:cstheme="minorBidi"/>
                <w:b/>
                <w:color w:val="A0459A" w:themeColor="background1"/>
                <w:sz w:val="22"/>
                <w:szCs w:val="22"/>
              </w:rPr>
            </w:pPr>
            <w:r w:rsidRPr="00875758">
              <w:rPr>
                <w:rStyle w:val="Strong"/>
                <w:rFonts w:cstheme="minorBidi"/>
                <w:b/>
                <w:color w:val="A0459A" w:themeColor="background1"/>
                <w:sz w:val="22"/>
                <w:szCs w:val="22"/>
              </w:rPr>
              <w:t>No</w:t>
            </w:r>
          </w:p>
        </w:tc>
        <w:tc>
          <w:tcPr>
            <w:tcW w:w="6804" w:type="dxa"/>
          </w:tcPr>
          <w:p w14:paraId="4347E4E1" w14:textId="5F591A47" w:rsidR="001777DF" w:rsidRPr="00875758" w:rsidRDefault="001777DF" w:rsidP="00E05831">
            <w:pPr>
              <w:pStyle w:val="BodyText"/>
              <w:jc w:val="center"/>
              <w:rPr>
                <w:rStyle w:val="Strong"/>
                <w:rFonts w:cstheme="minorBidi"/>
                <w:b/>
                <w:color w:val="A0459A" w:themeColor="background1"/>
                <w:sz w:val="22"/>
                <w:szCs w:val="22"/>
              </w:rPr>
            </w:pPr>
            <w:r>
              <w:rPr>
                <w:rStyle w:val="Strong"/>
                <w:rFonts w:cstheme="minorBidi"/>
                <w:b/>
                <w:color w:val="A0459A" w:themeColor="background1"/>
                <w:sz w:val="22"/>
                <w:szCs w:val="22"/>
              </w:rPr>
              <w:t>Evidence</w:t>
            </w:r>
          </w:p>
        </w:tc>
      </w:tr>
      <w:tr w:rsidR="001777DF" w:rsidRPr="00875758" w14:paraId="5DF93150" w14:textId="5D27B475" w:rsidTr="001777DF">
        <w:tc>
          <w:tcPr>
            <w:tcW w:w="406" w:type="dxa"/>
          </w:tcPr>
          <w:p w14:paraId="42603E94" w14:textId="13C8EACF" w:rsidR="001777DF" w:rsidRPr="00875758" w:rsidRDefault="001777DF" w:rsidP="001777DF">
            <w:pPr>
              <w:pStyle w:val="BodyText"/>
              <w:rPr>
                <w:rStyle w:val="Strong"/>
                <w:bCs w:val="0"/>
                <w:color w:val="auto"/>
                <w:sz w:val="22"/>
                <w:szCs w:val="22"/>
              </w:rPr>
            </w:pPr>
            <w:r>
              <w:rPr>
                <w:rStyle w:val="Strong"/>
                <w:bCs w:val="0"/>
                <w:color w:val="auto"/>
                <w:sz w:val="22"/>
                <w:szCs w:val="22"/>
              </w:rPr>
              <w:t>1</w:t>
            </w:r>
          </w:p>
        </w:tc>
        <w:tc>
          <w:tcPr>
            <w:tcW w:w="6110" w:type="dxa"/>
          </w:tcPr>
          <w:p w14:paraId="1D53D8DD" w14:textId="0E160F15" w:rsidR="001777DF" w:rsidRPr="007C32CC" w:rsidRDefault="001777DF" w:rsidP="001777DF">
            <w:pPr>
              <w:pStyle w:val="BodyText"/>
              <w:rPr>
                <w:rStyle w:val="Strong"/>
                <w:rFonts w:ascii="Crimson Pro" w:hAnsi="Crimson Pro"/>
                <w:bCs w:val="0"/>
                <w:color w:val="auto"/>
                <w:sz w:val="22"/>
                <w:szCs w:val="22"/>
              </w:rPr>
            </w:pPr>
            <w:r w:rsidRPr="007C32CC">
              <w:rPr>
                <w:rStyle w:val="Strong"/>
                <w:rFonts w:ascii="Crimson Pro" w:hAnsi="Crimson Pro"/>
                <w:bCs w:val="0"/>
                <w:color w:val="auto"/>
                <w:sz w:val="22"/>
                <w:szCs w:val="22"/>
              </w:rPr>
              <w:t>Does the applicant have an existing application that has already been tested in a relevant environment resembling real-world operational conditions, and can they modify the source code to adapt it to NebulOuS requirements?</w:t>
            </w:r>
          </w:p>
        </w:tc>
        <w:tc>
          <w:tcPr>
            <w:tcW w:w="567" w:type="dxa"/>
            <w:vAlign w:val="center"/>
          </w:tcPr>
          <w:p w14:paraId="34B34F62" w14:textId="77777777" w:rsidR="001777DF" w:rsidRPr="00875758" w:rsidRDefault="001777DF" w:rsidP="001777DF">
            <w:pPr>
              <w:pStyle w:val="BodyText"/>
              <w:jc w:val="center"/>
              <w:rPr>
                <w:rStyle w:val="Strong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78DEC983" w14:textId="77777777" w:rsidR="001777DF" w:rsidRPr="00875758" w:rsidRDefault="001777DF" w:rsidP="001777DF">
            <w:pPr>
              <w:pStyle w:val="BodyText"/>
              <w:jc w:val="center"/>
              <w:rPr>
                <w:rStyle w:val="Strong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6804" w:type="dxa"/>
          </w:tcPr>
          <w:p w14:paraId="5742E30A" w14:textId="3F1E6149" w:rsidR="001777DF" w:rsidRPr="009660DD" w:rsidRDefault="009660DD" w:rsidP="009660DD">
            <w:pPr>
              <w:pStyle w:val="BodyText"/>
              <w:rPr>
                <w:rStyle w:val="Strong"/>
                <w:rFonts w:ascii="Times New Roman" w:hAnsi="Times New Roman" w:cs="Arial"/>
                <w:bCs w:val="0"/>
                <w:i/>
                <w:iCs/>
                <w:color w:val="auto"/>
                <w:sz w:val="22"/>
                <w:szCs w:val="22"/>
                <w:highlight w:val="yellow"/>
              </w:rPr>
            </w:pPr>
            <w:r w:rsidRPr="009660DD">
              <w:rPr>
                <w:i/>
                <w:iCs/>
                <w:sz w:val="22"/>
                <w:szCs w:val="22"/>
                <w:highlight w:val="yellow"/>
              </w:rPr>
              <w:t>Provide evidence (screenshots, reports, news pieces, code repository, etc…) that the application exists and has been tested in a relevant environment.</w:t>
            </w:r>
          </w:p>
        </w:tc>
      </w:tr>
      <w:tr w:rsidR="001777DF" w:rsidRPr="00875758" w14:paraId="56A39BA1" w14:textId="3F23D8FB" w:rsidTr="001777DF">
        <w:tc>
          <w:tcPr>
            <w:tcW w:w="406" w:type="dxa"/>
          </w:tcPr>
          <w:p w14:paraId="328A46D1" w14:textId="1DE4C46B" w:rsidR="001777DF" w:rsidRPr="00875758" w:rsidRDefault="001777DF" w:rsidP="001777DF">
            <w:pPr>
              <w:pStyle w:val="BodyText"/>
              <w:rPr>
                <w:rStyle w:val="Strong"/>
                <w:bCs w:val="0"/>
                <w:color w:val="auto"/>
                <w:sz w:val="22"/>
                <w:szCs w:val="22"/>
              </w:rPr>
            </w:pPr>
            <w:r>
              <w:rPr>
                <w:rStyle w:val="Strong"/>
                <w:bCs w:val="0"/>
                <w:color w:val="auto"/>
                <w:sz w:val="22"/>
                <w:szCs w:val="22"/>
              </w:rPr>
              <w:t>2</w:t>
            </w:r>
          </w:p>
        </w:tc>
        <w:tc>
          <w:tcPr>
            <w:tcW w:w="6110" w:type="dxa"/>
          </w:tcPr>
          <w:p w14:paraId="3BE5AFEE" w14:textId="52554520" w:rsidR="001777DF" w:rsidRPr="00566FEA" w:rsidRDefault="001777DF" w:rsidP="001777DF">
            <w:pPr>
              <w:pStyle w:val="BodyText"/>
              <w:rPr>
                <w:rStyle w:val="Strong"/>
                <w:rFonts w:ascii="Crimson Pro" w:hAnsi="Crimson Pro"/>
                <w:color w:val="auto"/>
                <w:sz w:val="22"/>
                <w:szCs w:val="22"/>
              </w:rPr>
            </w:pPr>
            <w:r w:rsidRPr="00566FEA">
              <w:rPr>
                <w:rStyle w:val="Strong"/>
                <w:rFonts w:ascii="Crimson Pro" w:hAnsi="Crimson Pro"/>
                <w:color w:val="auto"/>
                <w:sz w:val="22"/>
                <w:szCs w:val="22"/>
              </w:rPr>
              <w:t>Is the application containerized and deployable using technologies like Docker Compose, Kubernetes, K3s, or KubeVela</w:t>
            </w:r>
            <w:r>
              <w:rPr>
                <w:rStyle w:val="Strong"/>
                <w:rFonts w:ascii="Crimson Pro" w:hAnsi="Crimson Pro"/>
                <w:color w:val="auto"/>
                <w:sz w:val="22"/>
                <w:szCs w:val="22"/>
              </w:rPr>
              <w:t>…</w:t>
            </w:r>
            <w:r w:rsidRPr="00566FEA">
              <w:rPr>
                <w:rStyle w:val="Strong"/>
                <w:rFonts w:ascii="Crimson Pro" w:hAnsi="Crimson Pro"/>
                <w:color w:val="auto"/>
                <w:sz w:val="22"/>
                <w:szCs w:val="22"/>
              </w:rPr>
              <w:t>?</w:t>
            </w:r>
          </w:p>
        </w:tc>
        <w:tc>
          <w:tcPr>
            <w:tcW w:w="567" w:type="dxa"/>
            <w:vAlign w:val="center"/>
          </w:tcPr>
          <w:p w14:paraId="759B01DE" w14:textId="77777777" w:rsidR="001777DF" w:rsidRPr="00875758" w:rsidRDefault="001777DF" w:rsidP="001777DF">
            <w:pPr>
              <w:pStyle w:val="BodyText"/>
              <w:jc w:val="center"/>
              <w:rPr>
                <w:rStyle w:val="Strong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635A6903" w14:textId="77777777" w:rsidR="001777DF" w:rsidRPr="00875758" w:rsidRDefault="001777DF" w:rsidP="001777DF">
            <w:pPr>
              <w:pStyle w:val="BodyText"/>
              <w:jc w:val="center"/>
              <w:rPr>
                <w:rStyle w:val="Strong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6804" w:type="dxa"/>
          </w:tcPr>
          <w:p w14:paraId="5D47DADE" w14:textId="2B0AB74B" w:rsidR="001777DF" w:rsidRPr="004E59CB" w:rsidRDefault="004E59CB" w:rsidP="004E59CB">
            <w:pPr>
              <w:pStyle w:val="BodyText"/>
              <w:rPr>
                <w:i/>
                <w:iCs/>
                <w:sz w:val="22"/>
                <w:szCs w:val="22"/>
                <w:highlight w:val="yellow"/>
              </w:rPr>
            </w:pPr>
            <w:r w:rsidRPr="004E59CB">
              <w:rPr>
                <w:i/>
                <w:iCs/>
                <w:sz w:val="22"/>
                <w:szCs w:val="22"/>
                <w:highlight w:val="yellow"/>
              </w:rPr>
              <w:t>Provide the definition of your application in Docker-compose, Kubernetes, K3s, Kubevela, etc.</w:t>
            </w:r>
          </w:p>
        </w:tc>
      </w:tr>
      <w:tr w:rsidR="001777DF" w:rsidRPr="00875758" w14:paraId="6AC1B407" w14:textId="2E13502D" w:rsidTr="001777DF">
        <w:tc>
          <w:tcPr>
            <w:tcW w:w="406" w:type="dxa"/>
          </w:tcPr>
          <w:p w14:paraId="18B915AA" w14:textId="2C04C5CE" w:rsidR="001777DF" w:rsidRPr="00875758" w:rsidRDefault="001777DF" w:rsidP="001777DF">
            <w:pPr>
              <w:pStyle w:val="BodyText"/>
              <w:rPr>
                <w:rStyle w:val="Strong"/>
                <w:bCs w:val="0"/>
                <w:color w:val="auto"/>
                <w:sz w:val="22"/>
                <w:szCs w:val="22"/>
              </w:rPr>
            </w:pPr>
            <w:r>
              <w:rPr>
                <w:rStyle w:val="Strong"/>
                <w:bCs w:val="0"/>
                <w:color w:val="auto"/>
                <w:sz w:val="22"/>
                <w:szCs w:val="22"/>
              </w:rPr>
              <w:t>3</w:t>
            </w:r>
          </w:p>
        </w:tc>
        <w:tc>
          <w:tcPr>
            <w:tcW w:w="6110" w:type="dxa"/>
          </w:tcPr>
          <w:p w14:paraId="5D96649A" w14:textId="3B93868D" w:rsidR="001777DF" w:rsidRPr="009021EB" w:rsidRDefault="001777DF" w:rsidP="001777DF">
            <w:pPr>
              <w:pStyle w:val="BodyText"/>
              <w:rPr>
                <w:rStyle w:val="Strong"/>
                <w:rFonts w:ascii="Crimson Pro" w:hAnsi="Crimson Pro"/>
                <w:color w:val="auto"/>
                <w:sz w:val="22"/>
                <w:szCs w:val="22"/>
              </w:rPr>
            </w:pPr>
            <w:r w:rsidRPr="009021EB">
              <w:rPr>
                <w:rStyle w:val="Strong"/>
                <w:rFonts w:ascii="Crimson Pro" w:hAnsi="Crimson Pro"/>
                <w:color w:val="auto"/>
                <w:sz w:val="22"/>
                <w:szCs w:val="22"/>
              </w:rPr>
              <w:t>Does the application have at least one component that can run on edge devices?</w:t>
            </w:r>
          </w:p>
        </w:tc>
        <w:tc>
          <w:tcPr>
            <w:tcW w:w="567" w:type="dxa"/>
            <w:vAlign w:val="center"/>
          </w:tcPr>
          <w:p w14:paraId="6D9E3E1C" w14:textId="77777777" w:rsidR="001777DF" w:rsidRPr="00875758" w:rsidRDefault="001777DF" w:rsidP="001777DF">
            <w:pPr>
              <w:pStyle w:val="BodyText"/>
              <w:jc w:val="center"/>
              <w:rPr>
                <w:rStyle w:val="Strong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68C9FCC0" w14:textId="77777777" w:rsidR="001777DF" w:rsidRPr="00875758" w:rsidRDefault="001777DF" w:rsidP="001777DF">
            <w:pPr>
              <w:pStyle w:val="BodyText"/>
              <w:jc w:val="center"/>
              <w:rPr>
                <w:rStyle w:val="Strong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6804" w:type="dxa"/>
          </w:tcPr>
          <w:p w14:paraId="35F78E56" w14:textId="0843CD2D" w:rsidR="001777DF" w:rsidRPr="00CD46B4" w:rsidRDefault="002C52D2" w:rsidP="004E59CB">
            <w:pPr>
              <w:pStyle w:val="BodyText"/>
              <w:rPr>
                <w:i/>
                <w:iCs/>
                <w:sz w:val="22"/>
                <w:szCs w:val="22"/>
                <w:highlight w:val="yellow"/>
              </w:rPr>
            </w:pPr>
            <w:r w:rsidRPr="00CD46B4">
              <w:rPr>
                <w:i/>
                <w:iCs/>
                <w:sz w:val="22"/>
                <w:szCs w:val="22"/>
                <w:highlight w:val="yellow"/>
              </w:rPr>
              <w:t>Provide a list of the components that can be deployed on edge.</w:t>
            </w:r>
          </w:p>
        </w:tc>
      </w:tr>
      <w:tr w:rsidR="001777DF" w:rsidRPr="00875758" w14:paraId="6A1D139A" w14:textId="4D20EE95" w:rsidTr="001777DF">
        <w:tc>
          <w:tcPr>
            <w:tcW w:w="406" w:type="dxa"/>
          </w:tcPr>
          <w:p w14:paraId="6859EF03" w14:textId="4E254614" w:rsidR="001777DF" w:rsidRPr="00875758" w:rsidRDefault="001777DF" w:rsidP="001777DF">
            <w:pPr>
              <w:pStyle w:val="BodyText"/>
              <w:rPr>
                <w:rStyle w:val="Strong"/>
                <w:bCs w:val="0"/>
                <w:color w:val="auto"/>
                <w:sz w:val="22"/>
                <w:szCs w:val="22"/>
              </w:rPr>
            </w:pPr>
            <w:r>
              <w:rPr>
                <w:rStyle w:val="Strong"/>
                <w:bCs w:val="0"/>
                <w:color w:val="auto"/>
                <w:sz w:val="22"/>
                <w:szCs w:val="22"/>
              </w:rPr>
              <w:t>4</w:t>
            </w:r>
          </w:p>
        </w:tc>
        <w:tc>
          <w:tcPr>
            <w:tcW w:w="6110" w:type="dxa"/>
          </w:tcPr>
          <w:p w14:paraId="24245420" w14:textId="7610672B" w:rsidR="001777DF" w:rsidRPr="00926DDC" w:rsidRDefault="001777DF" w:rsidP="001777DF">
            <w:pPr>
              <w:pStyle w:val="BodyText"/>
              <w:rPr>
                <w:rStyle w:val="Strong"/>
                <w:rFonts w:ascii="Crimson Pro" w:hAnsi="Crimson Pro"/>
                <w:color w:val="auto"/>
                <w:sz w:val="22"/>
                <w:szCs w:val="22"/>
              </w:rPr>
            </w:pPr>
            <w:r w:rsidRPr="00926DDC">
              <w:rPr>
                <w:rStyle w:val="Strong"/>
                <w:rFonts w:ascii="Crimson Pro" w:hAnsi="Crimson Pro"/>
                <w:color w:val="auto"/>
                <w:sz w:val="22"/>
                <w:szCs w:val="22"/>
              </w:rPr>
              <w:t>Does the applicant provide edge devices for deploying some application components, ensuring they can run Ubuntu 22.04, have at least 4 CPU cores and 4GB RAM, and meet the necessary network accessibility requirements?</w:t>
            </w:r>
          </w:p>
        </w:tc>
        <w:tc>
          <w:tcPr>
            <w:tcW w:w="567" w:type="dxa"/>
            <w:vAlign w:val="center"/>
          </w:tcPr>
          <w:p w14:paraId="20BC1277" w14:textId="77777777" w:rsidR="001777DF" w:rsidRPr="00875758" w:rsidRDefault="001777DF" w:rsidP="001777DF">
            <w:pPr>
              <w:pStyle w:val="BodyText"/>
              <w:jc w:val="center"/>
              <w:rPr>
                <w:rStyle w:val="Strong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5918E51B" w14:textId="77777777" w:rsidR="001777DF" w:rsidRPr="00875758" w:rsidRDefault="001777DF" w:rsidP="001777DF">
            <w:pPr>
              <w:pStyle w:val="BodyText"/>
              <w:jc w:val="center"/>
              <w:rPr>
                <w:rStyle w:val="Strong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6804" w:type="dxa"/>
          </w:tcPr>
          <w:p w14:paraId="3A5EE5E0" w14:textId="68342B4B" w:rsidR="007E4041" w:rsidRPr="00CD46B4" w:rsidRDefault="007E4041" w:rsidP="007E4041">
            <w:pPr>
              <w:pStyle w:val="BodyText"/>
              <w:rPr>
                <w:i/>
                <w:iCs/>
                <w:sz w:val="22"/>
                <w:szCs w:val="22"/>
                <w:highlight w:val="yellow"/>
              </w:rPr>
            </w:pPr>
            <w:r w:rsidRPr="00CD46B4">
              <w:rPr>
                <w:i/>
                <w:iCs/>
                <w:sz w:val="22"/>
                <w:szCs w:val="22"/>
                <w:highlight w:val="yellow"/>
              </w:rPr>
              <w:t>Provide a list of these edge devices that will be used for testing the deployment of your app.</w:t>
            </w:r>
          </w:p>
          <w:p w14:paraId="65A5A7FA" w14:textId="72A9BC3C" w:rsidR="007E4041" w:rsidRPr="00CD46B4" w:rsidRDefault="007E4041" w:rsidP="007E4041">
            <w:pPr>
              <w:pStyle w:val="BodyText"/>
              <w:rPr>
                <w:i/>
                <w:iCs/>
                <w:sz w:val="22"/>
                <w:szCs w:val="22"/>
                <w:highlight w:val="yellow"/>
              </w:rPr>
            </w:pPr>
            <w:r w:rsidRPr="00CD46B4">
              <w:rPr>
                <w:i/>
                <w:iCs/>
                <w:sz w:val="22"/>
                <w:szCs w:val="22"/>
                <w:highlight w:val="yellow"/>
              </w:rPr>
              <w:t>Confirm that the proposed edge devices support Ubuntu 22.04 and have at least 4CPU and 4GB RAM by providing model number.</w:t>
            </w:r>
          </w:p>
          <w:p w14:paraId="036DAF96" w14:textId="50251B4D" w:rsidR="001777DF" w:rsidRPr="00CD46B4" w:rsidRDefault="007E4041" w:rsidP="007E4041">
            <w:pPr>
              <w:pStyle w:val="BodyText"/>
              <w:rPr>
                <w:i/>
                <w:iCs/>
                <w:sz w:val="22"/>
                <w:szCs w:val="22"/>
                <w:highlight w:val="yellow"/>
              </w:rPr>
            </w:pPr>
            <w:r w:rsidRPr="00CD46B4">
              <w:rPr>
                <w:i/>
                <w:iCs/>
                <w:sz w:val="22"/>
                <w:szCs w:val="22"/>
                <w:highlight w:val="yellow"/>
              </w:rPr>
              <w:lastRenderedPageBreak/>
              <w:t>Confirm that each proposed edge devices have a public IP and two ports TCP and UDP accessible from internet.</w:t>
            </w:r>
          </w:p>
        </w:tc>
      </w:tr>
      <w:tr w:rsidR="001777DF" w:rsidRPr="00875758" w14:paraId="2E1EC3A5" w14:textId="5407BEDF" w:rsidTr="001777DF">
        <w:tc>
          <w:tcPr>
            <w:tcW w:w="406" w:type="dxa"/>
          </w:tcPr>
          <w:p w14:paraId="582B976A" w14:textId="06FE49BB" w:rsidR="001777DF" w:rsidRPr="00875758" w:rsidRDefault="001777DF" w:rsidP="001777DF">
            <w:pPr>
              <w:pStyle w:val="BodyText"/>
              <w:rPr>
                <w:rStyle w:val="Strong"/>
                <w:bCs w:val="0"/>
                <w:color w:val="auto"/>
                <w:sz w:val="22"/>
                <w:szCs w:val="22"/>
              </w:rPr>
            </w:pPr>
            <w:r>
              <w:rPr>
                <w:rStyle w:val="Strong"/>
                <w:bCs w:val="0"/>
                <w:color w:val="auto"/>
                <w:sz w:val="22"/>
                <w:szCs w:val="22"/>
              </w:rPr>
              <w:lastRenderedPageBreak/>
              <w:t>5</w:t>
            </w:r>
          </w:p>
        </w:tc>
        <w:tc>
          <w:tcPr>
            <w:tcW w:w="6110" w:type="dxa"/>
          </w:tcPr>
          <w:p w14:paraId="7885F9DF" w14:textId="76ED52BC" w:rsidR="001777DF" w:rsidRPr="00F42971" w:rsidRDefault="001777DF" w:rsidP="001777DF">
            <w:pPr>
              <w:pStyle w:val="BodyText"/>
              <w:rPr>
                <w:rStyle w:val="Strong"/>
                <w:rFonts w:ascii="Crimson Pro" w:hAnsi="Crimson Pro"/>
                <w:color w:val="auto"/>
                <w:sz w:val="22"/>
                <w:szCs w:val="22"/>
              </w:rPr>
            </w:pPr>
            <w:r w:rsidRPr="00F42971">
              <w:rPr>
                <w:rStyle w:val="Strong"/>
                <w:rFonts w:ascii="Crimson Pro" w:hAnsi="Crimson Pro"/>
                <w:color w:val="auto"/>
                <w:sz w:val="22"/>
                <w:szCs w:val="22"/>
              </w:rPr>
              <w:t>Does the applicant provide credentials to a cloud account (AWS or OpenStack) that allows NebulOuS to automatically create VMs for application deployment, ensuring OpenStack is publicly reachable from the internet if used?</w:t>
            </w:r>
          </w:p>
        </w:tc>
        <w:tc>
          <w:tcPr>
            <w:tcW w:w="567" w:type="dxa"/>
            <w:vAlign w:val="center"/>
          </w:tcPr>
          <w:p w14:paraId="46CFD4AD" w14:textId="77777777" w:rsidR="001777DF" w:rsidRPr="00875758" w:rsidRDefault="001777DF" w:rsidP="001777DF">
            <w:pPr>
              <w:pStyle w:val="BodyText"/>
              <w:jc w:val="center"/>
              <w:rPr>
                <w:rStyle w:val="Strong"/>
                <w:rFonts w:cstheme="minorBidi"/>
                <w:bCs w:val="0"/>
                <w:color w:val="A0459A" w:themeColor="background1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2D886EB9" w14:textId="77777777" w:rsidR="001777DF" w:rsidRPr="00875758" w:rsidRDefault="001777DF" w:rsidP="001777DF">
            <w:pPr>
              <w:pStyle w:val="BodyText"/>
              <w:jc w:val="center"/>
              <w:rPr>
                <w:rStyle w:val="Strong"/>
                <w:rFonts w:cstheme="minorBidi"/>
                <w:bCs w:val="0"/>
                <w:color w:val="A0459A" w:themeColor="background1"/>
                <w:sz w:val="22"/>
                <w:szCs w:val="22"/>
              </w:rPr>
            </w:pPr>
          </w:p>
        </w:tc>
        <w:tc>
          <w:tcPr>
            <w:tcW w:w="6804" w:type="dxa"/>
          </w:tcPr>
          <w:p w14:paraId="48325A70" w14:textId="37681F5A" w:rsidR="001777DF" w:rsidRPr="00875758" w:rsidRDefault="00D903D2" w:rsidP="001777DF">
            <w:pPr>
              <w:pStyle w:val="BodyText"/>
              <w:rPr>
                <w:rStyle w:val="Strong"/>
                <w:rFonts w:cstheme="minorBidi"/>
                <w:bCs w:val="0"/>
                <w:color w:val="A0459A" w:themeColor="background1"/>
                <w:sz w:val="22"/>
                <w:szCs w:val="22"/>
              </w:rPr>
            </w:pPr>
            <w:r w:rsidRPr="00CD46B4">
              <w:rPr>
                <w:i/>
                <w:iCs/>
                <w:highlight w:val="yellow"/>
              </w:rPr>
              <w:t>Provide details on the cloud provider (AWS or OpenStack) that you will be using to deploy the application.</w:t>
            </w:r>
          </w:p>
        </w:tc>
      </w:tr>
      <w:tr w:rsidR="001777DF" w:rsidRPr="00875758" w14:paraId="642B3E0D" w14:textId="21522C09" w:rsidTr="001777DF">
        <w:tc>
          <w:tcPr>
            <w:tcW w:w="406" w:type="dxa"/>
          </w:tcPr>
          <w:p w14:paraId="72A8C550" w14:textId="645F43F4" w:rsidR="001777DF" w:rsidRPr="00875758" w:rsidRDefault="001777DF" w:rsidP="001777DF">
            <w:pPr>
              <w:pStyle w:val="BodyText"/>
              <w:rPr>
                <w:rStyle w:val="Strong"/>
                <w:bCs w:val="0"/>
                <w:color w:val="auto"/>
                <w:sz w:val="22"/>
                <w:szCs w:val="22"/>
              </w:rPr>
            </w:pPr>
            <w:r>
              <w:rPr>
                <w:rStyle w:val="Strong"/>
                <w:bCs w:val="0"/>
                <w:color w:val="auto"/>
                <w:sz w:val="22"/>
                <w:szCs w:val="22"/>
              </w:rPr>
              <w:t>6</w:t>
            </w:r>
          </w:p>
        </w:tc>
        <w:tc>
          <w:tcPr>
            <w:tcW w:w="6110" w:type="dxa"/>
          </w:tcPr>
          <w:p w14:paraId="6D445FC3" w14:textId="0302BAA5" w:rsidR="001777DF" w:rsidRPr="001777DF" w:rsidRDefault="001777DF" w:rsidP="001777DF">
            <w:pPr>
              <w:pStyle w:val="BodyText"/>
              <w:rPr>
                <w:rStyle w:val="Strong"/>
                <w:rFonts w:ascii="Crimson Pro" w:hAnsi="Crimson Pro"/>
                <w:color w:val="auto"/>
                <w:sz w:val="22"/>
                <w:szCs w:val="22"/>
              </w:rPr>
            </w:pPr>
            <w:r w:rsidRPr="0045726E">
              <w:rPr>
                <w:rStyle w:val="Strong"/>
                <w:rFonts w:ascii="Crimson Pro" w:hAnsi="Crimson Pro"/>
                <w:color w:val="auto"/>
                <w:sz w:val="22"/>
                <w:szCs w:val="22"/>
              </w:rPr>
              <w:t>Are at least two components of the application scalable based on incoming workload fluctuations, with Service Level Objectives driven by at least two infrastructure-level metrics and two application or data/workload-related metrics published by the application itself?</w:t>
            </w:r>
          </w:p>
        </w:tc>
        <w:tc>
          <w:tcPr>
            <w:tcW w:w="567" w:type="dxa"/>
            <w:vAlign w:val="center"/>
          </w:tcPr>
          <w:p w14:paraId="731ABF56" w14:textId="77777777" w:rsidR="001777DF" w:rsidRPr="00875758" w:rsidRDefault="001777DF" w:rsidP="001777DF">
            <w:pPr>
              <w:pStyle w:val="BodyText"/>
              <w:jc w:val="center"/>
              <w:rPr>
                <w:rStyle w:val="Strong"/>
                <w:rFonts w:cstheme="minorBidi"/>
                <w:bCs w:val="0"/>
                <w:color w:val="A0459A" w:themeColor="background1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7A216E1A" w14:textId="77777777" w:rsidR="001777DF" w:rsidRPr="00875758" w:rsidRDefault="001777DF" w:rsidP="001777DF">
            <w:pPr>
              <w:pStyle w:val="BodyText"/>
              <w:jc w:val="center"/>
              <w:rPr>
                <w:rStyle w:val="Strong"/>
                <w:rFonts w:cstheme="minorBidi"/>
                <w:bCs w:val="0"/>
                <w:color w:val="A0459A" w:themeColor="background1"/>
                <w:sz w:val="22"/>
                <w:szCs w:val="22"/>
              </w:rPr>
            </w:pPr>
          </w:p>
        </w:tc>
        <w:tc>
          <w:tcPr>
            <w:tcW w:w="6804" w:type="dxa"/>
          </w:tcPr>
          <w:p w14:paraId="2C759038" w14:textId="77777777" w:rsidR="00CD46B4" w:rsidRPr="00CD46B4" w:rsidRDefault="00CD46B4" w:rsidP="00CD46B4">
            <w:pPr>
              <w:pStyle w:val="BodyText"/>
              <w:rPr>
                <w:bCs/>
                <w:i/>
                <w:iCs/>
                <w:highlight w:val="yellow"/>
              </w:rPr>
            </w:pPr>
            <w:r w:rsidRPr="00CD46B4">
              <w:rPr>
                <w:bCs/>
                <w:i/>
                <w:iCs/>
                <w:highlight w:val="yellow"/>
              </w:rPr>
              <w:t>Provide details on the application components that require scaling based on the incoming workload of the application.</w:t>
            </w:r>
          </w:p>
          <w:p w14:paraId="68701D6C" w14:textId="7863EC85" w:rsidR="001777DF" w:rsidRPr="00CD46B4" w:rsidRDefault="00CD46B4" w:rsidP="00CD46B4">
            <w:pPr>
              <w:pStyle w:val="BodyText"/>
              <w:rPr>
                <w:rStyle w:val="Strong"/>
                <w:color w:val="auto"/>
                <w:sz w:val="22"/>
                <w:szCs w:val="22"/>
              </w:rPr>
            </w:pPr>
            <w:r w:rsidRPr="00CD46B4">
              <w:rPr>
                <w:bCs/>
                <w:i/>
                <w:iCs/>
                <w:highlight w:val="yellow"/>
              </w:rPr>
              <w:t>Identify the infrastructure/application metrics that indicate the need for scaling.</w:t>
            </w:r>
          </w:p>
        </w:tc>
      </w:tr>
    </w:tbl>
    <w:p w14:paraId="4C2C04AB" w14:textId="24CAB223" w:rsidR="00D02B1D" w:rsidRPr="000470E7" w:rsidRDefault="00D02B1D" w:rsidP="00D02B1D">
      <w:pPr>
        <w:pStyle w:val="Heading2"/>
        <w:rPr>
          <w:rStyle w:val="Strong"/>
          <w:rFonts w:cstheme="minorBidi" w:hint="eastAsia"/>
          <w:color w:val="A0459A" w:themeColor="background1"/>
          <w:sz w:val="22"/>
          <w:szCs w:val="22"/>
        </w:rPr>
      </w:pPr>
      <w:r w:rsidRPr="000470E7">
        <w:rPr>
          <w:rStyle w:val="Strong"/>
          <w:rFonts w:cstheme="minorBidi"/>
          <w:color w:val="A0459A" w:themeColor="background1"/>
          <w:sz w:val="22"/>
          <w:szCs w:val="22"/>
        </w:rPr>
        <w:t>Brief Summary of Validation (Max 300 words)</w:t>
      </w:r>
    </w:p>
    <w:p w14:paraId="51CAFF29" w14:textId="77777777" w:rsidR="00810F2A" w:rsidRPr="00875758" w:rsidRDefault="00810F2A" w:rsidP="00FA0EED">
      <w:pPr>
        <w:pStyle w:val="bullet1"/>
        <w:rPr>
          <w:rFonts w:asciiTheme="minorHAnsi" w:hAnsiTheme="minorHAnsi"/>
          <w:sz w:val="22"/>
          <w:szCs w:val="22"/>
        </w:rPr>
      </w:pPr>
      <w:r w:rsidRPr="00875758">
        <w:rPr>
          <w:rFonts w:asciiTheme="minorHAnsi" w:hAnsiTheme="minorHAnsi"/>
          <w:sz w:val="22"/>
          <w:szCs w:val="22"/>
        </w:rPr>
        <w:t>Describe the tests conducted to validate the solution's compliance with technical feasibility requirements.</w:t>
      </w:r>
    </w:p>
    <w:p w14:paraId="73AB9D9C" w14:textId="77777777" w:rsidR="00810F2A" w:rsidRPr="00875758" w:rsidRDefault="00810F2A" w:rsidP="00FA0EED">
      <w:pPr>
        <w:pStyle w:val="bullet1"/>
        <w:rPr>
          <w:rFonts w:asciiTheme="minorHAnsi" w:hAnsiTheme="minorHAnsi"/>
          <w:sz w:val="22"/>
          <w:szCs w:val="22"/>
        </w:rPr>
      </w:pPr>
      <w:r w:rsidRPr="00875758">
        <w:rPr>
          <w:rFonts w:asciiTheme="minorHAnsi" w:hAnsiTheme="minorHAnsi"/>
          <w:sz w:val="22"/>
          <w:szCs w:val="22"/>
        </w:rPr>
        <w:t>Explain how the system was validated in a relevant environment.</w:t>
      </w:r>
    </w:p>
    <w:p w14:paraId="19CA6216" w14:textId="77777777" w:rsidR="00810F2A" w:rsidRPr="00875758" w:rsidRDefault="00810F2A" w:rsidP="00FA0EED">
      <w:pPr>
        <w:pStyle w:val="bullet1"/>
        <w:rPr>
          <w:rFonts w:asciiTheme="minorHAnsi" w:hAnsiTheme="minorHAnsi"/>
          <w:sz w:val="22"/>
          <w:szCs w:val="22"/>
        </w:rPr>
      </w:pPr>
      <w:r w:rsidRPr="00875758">
        <w:rPr>
          <w:rFonts w:asciiTheme="minorHAnsi" w:hAnsiTheme="minorHAnsi"/>
          <w:sz w:val="22"/>
          <w:szCs w:val="22"/>
        </w:rPr>
        <w:t>Outline future plans for further validation and improvement by the end of the project.</w:t>
      </w:r>
    </w:p>
    <w:p w14:paraId="6CF68A8E" w14:textId="12CF6125" w:rsidR="00771651" w:rsidRPr="00F1351B" w:rsidRDefault="00F1351B" w:rsidP="00F1351B">
      <w:pPr>
        <w:pStyle w:val="BodyText"/>
        <w:jc w:val="left"/>
        <w:rPr>
          <w:rStyle w:val="Strong"/>
          <w:bCs w:val="0"/>
          <w:color w:val="auto"/>
          <w:sz w:val="22"/>
          <w:szCs w:val="22"/>
          <w:highlight w:val="yellow"/>
        </w:rPr>
      </w:pPr>
      <w:r>
        <w:rPr>
          <w:rFonts w:asciiTheme="minorHAnsi" w:hAnsiTheme="minorHAnsi"/>
          <w:sz w:val="22"/>
          <w:szCs w:val="22"/>
          <w:highlight w:val="yellow"/>
        </w:rPr>
        <w:t>Add text</w:t>
      </w:r>
    </w:p>
    <w:p w14:paraId="5B76887C" w14:textId="1AB39D2D" w:rsidR="00ED76D5" w:rsidRDefault="00B976DF">
      <w:pPr>
        <w:sectPr w:rsidR="00ED76D5" w:rsidSect="000063D8">
          <w:pgSz w:w="16817" w:h="11901" w:orient="landscape"/>
          <w:pgMar w:top="2339" w:right="1134" w:bottom="1298" w:left="1276" w:header="0" w:footer="0" w:gutter="0"/>
          <w:cols w:space="708"/>
          <w:docGrid w:linePitch="360"/>
        </w:sectPr>
      </w:pPr>
      <w:r>
        <w:t>t</w:t>
      </w:r>
    </w:p>
    <w:p w14:paraId="427569E2" w14:textId="17C06B26" w:rsidR="00875758" w:rsidRDefault="00ED76D5">
      <w:pPr>
        <w:rPr>
          <w:rFonts w:ascii="Crimson Pro" w:hAnsi="Crimson Pro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70C687EB" wp14:editId="09166825">
                <wp:simplePos x="0" y="0"/>
                <wp:positionH relativeFrom="column">
                  <wp:posOffset>-824230</wp:posOffset>
                </wp:positionH>
                <wp:positionV relativeFrom="paragraph">
                  <wp:posOffset>-1530188</wp:posOffset>
                </wp:positionV>
                <wp:extent cx="8095615" cy="11447780"/>
                <wp:effectExtent l="0" t="0" r="0" b="0"/>
                <wp:wrapNone/>
                <wp:docPr id="102363237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5615" cy="11447780"/>
                          <a:chOff x="0" y="0"/>
                          <a:chExt cx="8095615" cy="11447780"/>
                        </a:xfrm>
                      </wpg:grpSpPr>
                      <pic:pic xmlns:pic="http://schemas.openxmlformats.org/drawingml/2006/picture">
                        <pic:nvPicPr>
                          <pic:cNvPr id="1179515832" name="Imagen 1179515832" descr="A purple and blue background with lin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615" cy="1144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7882141" name="Imagen 1057882141" descr="A black background with white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1632" y="1204111"/>
                            <a:ext cx="27578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45422397" name="Imagen 204542239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865" y="10085561"/>
                            <a:ext cx="142430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3096062" name="Cuadro de texto 373096062"/>
                        <wps:cNvSpPr txBox="1">
                          <a:spLocks noChangeArrowheads="1"/>
                        </wps:cNvSpPr>
                        <wps:spPr bwMode="auto">
                          <a:xfrm>
                            <a:off x="2589291" y="9931652"/>
                            <a:ext cx="4177665" cy="103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  <a:alpha val="7294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A60B90" w14:textId="77777777" w:rsidR="001B2285" w:rsidRPr="004473F0" w:rsidRDefault="001B2285" w:rsidP="003D1840">
                              <w:pPr>
                                <w:rPr>
                                  <w:rFonts w:ascii="DM Sans" w:hAnsi="DM Sans"/>
                                  <w:color w:val="FFFFFF" w:themeColor="background2"/>
                                  <w:sz w:val="12"/>
                                  <w:szCs w:val="12"/>
                                </w:rPr>
                              </w:pPr>
                              <w:r w:rsidRPr="004473F0">
                                <w:rPr>
                                  <w:rFonts w:ascii="DM Sans" w:hAnsi="DM Sans"/>
                                  <w:color w:val="FFFFFF" w:themeColor="background2"/>
                                  <w:sz w:val="12"/>
                                  <w:szCs w:val="12"/>
                                </w:rPr>
                                <w:t>Funded by the European Union. Views and opinions expressed are however those of the author(s) only and do not necessarily reflect those of the European Union or Directorate-General for Communications Networks, Content and Technology. Neither the European Union nor the granting authority can be held responsible for them.</w:t>
                              </w:r>
                            </w:p>
                            <w:p w14:paraId="65163747" w14:textId="77777777" w:rsidR="001B2285" w:rsidRPr="003D1840" w:rsidRDefault="001B2285" w:rsidP="001B2285">
                              <w:pPr>
                                <w:pStyle w:val="Documentcoverdate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144000" rIns="91440" bIns="90000" anchor="ctr" anchorCtr="0" upright="1">
                          <a:spAutoFit/>
                        </wps:bodyPr>
                      </wps:wsp>
                      <wps:wsp>
                        <wps:cNvPr id="1252986809" name="Cuadro de texto 1252986809"/>
                        <wps:cNvSpPr txBox="1">
                          <a:spLocks noChangeArrowheads="1"/>
                        </wps:cNvSpPr>
                        <wps:spPr bwMode="auto">
                          <a:xfrm>
                            <a:off x="3929204" y="2064191"/>
                            <a:ext cx="285877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  <a:alpha val="7294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E394B" w14:textId="77777777" w:rsidR="001151CE" w:rsidRPr="002E164F" w:rsidRDefault="001151CE" w:rsidP="001151CE">
                              <w:pPr>
                                <w:pStyle w:val="subtitlecover"/>
                                <w:jc w:val="right"/>
                                <w:rPr>
                                  <w:sz w:val="19"/>
                                  <w:szCs w:val="19"/>
                                </w:rPr>
                              </w:pPr>
                              <w:r w:rsidRPr="002E164F">
                                <w:rPr>
                                  <w:sz w:val="19"/>
                                  <w:szCs w:val="19"/>
                                </w:rPr>
                                <w:t>A Meta Operating System for Brokering Hyper-Distributed Applications on Cloud Computing Continuums</w:t>
                              </w:r>
                            </w:p>
                            <w:p w14:paraId="1448BF0D" w14:textId="77777777" w:rsidR="001151CE" w:rsidRPr="002E164F" w:rsidRDefault="001151CE" w:rsidP="001151CE">
                              <w:pPr>
                                <w:pStyle w:val="Documentcoverdate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144000" rIns="91440" bIns="9000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C687EB" id="Group 1" o:spid="_x0000_s1028" style="position:absolute;margin-left:-64.9pt;margin-top:-120.5pt;width:637.45pt;height:901.4pt;z-index:251658243" coordsize="80956,114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79515832" o:spid="_x0000_s1029" type="#_x0000_t75" alt="A purple and blue background with lines&#10;&#10;Description automatically generated" style="position:absolute;width:80956;height:1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">
                  <v:imagedata r:id="rId20" o:title="A purple and blue background with lines&#10;&#10;Description automatically generated"/>
                </v:shape>
                <v:shape id="Imagen 1057882141" o:spid="_x0000_s1030" type="#_x0000_t75" alt="A black background with white text&#10;&#10;Description automatically generated" style="position:absolute;left:40016;top:12041;width:27578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">
                  <v:imagedata r:id="rId21" o:title="A black background with white text&#10;&#10;Description automatically generated"/>
                </v:shape>
                <v:shape id="Imagen 2045422397" o:spid="_x0000_s1031" type="#_x0000_t75" style="position:absolute;left:8238;top:100855;width:14243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">
                  <v:imagedata r:id="rId22" o:title=""/>
                </v:shape>
                <v:shape id="Cuadro de texto 373096062" o:spid="_x0000_s1032" type="#_x0000_t202" style="position:absolute;left:25892;top:99316;width:41777;height:10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" filled="f" fillcolor="#a0459a [3201]" stroked="f" strokeweight=".5pt">
                  <v:fill opacity="47802f"/>
                  <v:textbox style="mso-fit-shape-to-text:t" inset=",4mm,,2.5mm">
                    <w:txbxContent>
                      <w:p w14:paraId="08A60B90" w14:textId="77777777" w:rsidR="001B2285" w:rsidRPr="004473F0" w:rsidRDefault="001B2285" w:rsidP="003D1840">
                        <w:pPr>
                          <w:rPr>
                            <w:rFonts w:ascii="DM Sans" w:hAnsi="DM Sans"/>
                            <w:color w:val="FFFFFF" w:themeColor="background2"/>
                            <w:sz w:val="12"/>
                            <w:szCs w:val="12"/>
                          </w:rPr>
                        </w:pPr>
                        <w:r w:rsidRPr="004473F0">
                          <w:rPr>
                            <w:rFonts w:ascii="DM Sans" w:hAnsi="DM Sans"/>
                            <w:color w:val="FFFFFF" w:themeColor="background2"/>
                            <w:sz w:val="12"/>
                            <w:szCs w:val="12"/>
                          </w:rPr>
                          <w:t>Funded by the European Union. Views and opinions expressed are however those of the author(s) only and do not necessarily reflect those of the European Union or Directorate-General for Communications Networks, Content and Technology. Neither the European Union nor the granting authority can be held responsible for them.</w:t>
                        </w:r>
                      </w:p>
                      <w:p w14:paraId="65163747" w14:textId="77777777" w:rsidR="001B2285" w:rsidRPr="003D1840" w:rsidRDefault="001B2285" w:rsidP="001B2285">
                        <w:pPr>
                          <w:pStyle w:val="Documentcoverdate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Cuadro de texto 1252986809" o:spid="_x0000_s1033" type="#_x0000_t202" style="position:absolute;left:39292;top:20641;width:28587;height:9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" filled="f" fillcolor="#a0459a [3201]" stroked="f" strokeweight=".5pt">
                  <v:fill opacity="47802f"/>
                  <v:textbox inset=",4mm,,2.5mm">
                    <w:txbxContent>
                      <w:p w14:paraId="1CDE394B" w14:textId="77777777" w:rsidR="001151CE" w:rsidRPr="002E164F" w:rsidRDefault="001151CE" w:rsidP="001151CE">
                        <w:pPr>
                          <w:pStyle w:val="subtitlecover"/>
                          <w:jc w:val="right"/>
                          <w:rPr>
                            <w:sz w:val="19"/>
                            <w:szCs w:val="19"/>
                          </w:rPr>
                        </w:pPr>
                        <w:r w:rsidRPr="002E164F">
                          <w:rPr>
                            <w:sz w:val="19"/>
                            <w:szCs w:val="19"/>
                          </w:rPr>
                          <w:t>A Meta Operating System for Brokering Hyper-Distributed Applications on Cloud Computing Continuums</w:t>
                        </w:r>
                      </w:p>
                      <w:p w14:paraId="1448BF0D" w14:textId="77777777" w:rsidR="001151CE" w:rsidRPr="002E164F" w:rsidRDefault="001151CE" w:rsidP="001151CE">
                        <w:pPr>
                          <w:pStyle w:val="Documentcoverdate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C7A521A" w14:textId="7D49EAC4" w:rsidR="001B2285" w:rsidRDefault="001B2285" w:rsidP="00AB23D6">
      <w:pPr>
        <w:pStyle w:val="BodyText"/>
      </w:pPr>
    </w:p>
    <w:p w14:paraId="2DF75972" w14:textId="7C5791B9" w:rsidR="001B2285" w:rsidRDefault="001B2285" w:rsidP="00AB23D6">
      <w:pPr>
        <w:pStyle w:val="BodyText"/>
      </w:pPr>
    </w:p>
    <w:p w14:paraId="7D60B110" w14:textId="45F3EFF2" w:rsidR="001B2285" w:rsidRDefault="001B2285" w:rsidP="00AB23D6">
      <w:pPr>
        <w:pStyle w:val="BodyText"/>
      </w:pPr>
    </w:p>
    <w:p w14:paraId="1B78712B" w14:textId="77777777" w:rsidR="001B2285" w:rsidRDefault="001B2285" w:rsidP="00AB23D6">
      <w:pPr>
        <w:pStyle w:val="BodyText"/>
      </w:pPr>
    </w:p>
    <w:p w14:paraId="1649D1B2" w14:textId="0832708B" w:rsidR="001B2285" w:rsidRDefault="001B2285" w:rsidP="00AB23D6">
      <w:pPr>
        <w:pStyle w:val="BodyText"/>
      </w:pPr>
    </w:p>
    <w:p w14:paraId="40915C5A" w14:textId="7DFC5047" w:rsidR="001B2285" w:rsidRDefault="001B2285" w:rsidP="00AB23D6">
      <w:pPr>
        <w:pStyle w:val="BodyText"/>
      </w:pPr>
    </w:p>
    <w:p w14:paraId="02CBDBB9" w14:textId="39A46A56" w:rsidR="001B2285" w:rsidRDefault="001B2285" w:rsidP="00AB23D6">
      <w:pPr>
        <w:pStyle w:val="BodyText"/>
      </w:pPr>
    </w:p>
    <w:p w14:paraId="0FD3034E" w14:textId="4DB02482" w:rsidR="001B2285" w:rsidRDefault="001B2285" w:rsidP="00AB23D6">
      <w:pPr>
        <w:pStyle w:val="BodyText"/>
      </w:pPr>
    </w:p>
    <w:p w14:paraId="053C6820" w14:textId="33E5C806" w:rsidR="001B2285" w:rsidRPr="00C75FEA" w:rsidRDefault="001B2285" w:rsidP="00AB23D6">
      <w:pPr>
        <w:pStyle w:val="BodyText"/>
      </w:pPr>
    </w:p>
    <w:p w14:paraId="72BCD1B8" w14:textId="32A11451" w:rsidR="00AB23D6" w:rsidRDefault="00AB23D6" w:rsidP="00147D89">
      <w:pPr>
        <w:pStyle w:val="BodyText"/>
      </w:pPr>
    </w:p>
    <w:sectPr w:rsidR="00AB23D6" w:rsidSect="00ED76D5">
      <w:pgSz w:w="11901" w:h="16817"/>
      <w:pgMar w:top="2410" w:right="1247" w:bottom="1134" w:left="1298" w:header="0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849951" w14:textId="77777777" w:rsidR="00D5146A" w:rsidRDefault="00D5146A" w:rsidP="00D44A5B">
      <w:r>
        <w:separator/>
      </w:r>
    </w:p>
    <w:p w14:paraId="06FAA72C" w14:textId="77777777" w:rsidR="00D5146A" w:rsidRDefault="00D5146A" w:rsidP="00D44A5B"/>
    <w:p w14:paraId="58EC084B" w14:textId="77777777" w:rsidR="00D5146A" w:rsidRDefault="00D5146A" w:rsidP="00D44A5B"/>
  </w:endnote>
  <w:endnote w:type="continuationSeparator" w:id="0">
    <w:p w14:paraId="118E9F81" w14:textId="77777777" w:rsidR="00D5146A" w:rsidRDefault="00D5146A" w:rsidP="00D44A5B">
      <w:r>
        <w:continuationSeparator/>
      </w:r>
    </w:p>
    <w:p w14:paraId="2789CC3D" w14:textId="77777777" w:rsidR="00D5146A" w:rsidRDefault="00D5146A" w:rsidP="00D44A5B"/>
    <w:p w14:paraId="6C6D18B9" w14:textId="77777777" w:rsidR="00D5146A" w:rsidRDefault="00D5146A" w:rsidP="00D44A5B"/>
  </w:endnote>
  <w:endnote w:type="continuationNotice" w:id="1">
    <w:p w14:paraId="1702EECF" w14:textId="77777777" w:rsidR="00D5146A" w:rsidRDefault="00D514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BD37D6F-E30F-3E46-B51B-B9A12801D0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E1090BB-4276-1445-A975-992C8A598112}"/>
    <w:embedBold r:id="rId3" w:fontKey="{65214701-C199-1B44-94E2-0007BEF58E9F}"/>
    <w:embedItalic r:id="rId4" w:fontKey="{11537CF2-348F-E647-A208-39D18B4230AC}"/>
    <w:embedBoldItalic r:id="rId5" w:fontKey="{A96A5B94-F160-C043-BCBE-7019C152F75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C787E345-20C8-004F-9398-3AA08F6CF5C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340FC4F0-9BA7-AB4E-B207-87E9EED6194A}"/>
  </w:font>
  <w:font w:name="Crimson Pro">
    <w:altName w:val="Cambria"/>
    <w:panose1 w:val="020B0604020202020204"/>
    <w:charset w:val="00"/>
    <w:family w:val="roman"/>
    <w:notTrueType/>
    <w:pitch w:val="default"/>
  </w:font>
  <w:font w:name="Noto Sans Symbols">
    <w:altName w:val="Calibri"/>
    <w:panose1 w:val="020B0604020202020204"/>
    <w:charset w:val="00"/>
    <w:family w:val="auto"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9" w:fontKey="{FA0534FD-EAA9-5C4D-A88B-853E576CF1D8}"/>
    <w:embedBold r:id="rId10" w:fontKey="{805EB8C8-F95C-2944-AC87-DD95B87B07E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2" w:fontKey="{226BD731-8676-314E-AF84-32F8D2D8C860}"/>
    <w:embedItalic r:id="rId13" w:fontKey="{53ED3342-7D6F-9240-AFAE-91E56F0B419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4" w:fontKey="{4CEB1B05-B835-A24D-A092-C43463189CB4}"/>
    <w:embedItalic r:id="rId15" w:fontKey="{8FBAC092-F3CE-4F44-B48D-60AB052A7DCA}"/>
    <w:embedBoldItalic r:id="rId16" w:fontKey="{FAE8D082-4D38-BC4D-998B-02A0174DF562}"/>
  </w:font>
  <w:font w:name="DM Sans">
    <w:panose1 w:val="00000000000000000000"/>
    <w:charset w:val="4D"/>
    <w:family w:val="auto"/>
    <w:pitch w:val="variable"/>
    <w:sig w:usb0="8000002F" w:usb1="5000205B" w:usb2="00000000" w:usb3="00000000" w:csb0="00000093" w:csb1="00000000"/>
    <w:embedRegular r:id="rId17" w:fontKey="{3638E7D4-2852-554D-B44F-977A6B0DB758}"/>
    <w:embedBold r:id="rId18" w:fontKey="{13C85EA1-3F22-5848-AFFC-9FFA2A263F39}"/>
  </w:font>
  <w:font w:name="Mundial Thin">
    <w:altName w:val="Calibri"/>
    <w:panose1 w:val="020B0604020202020204"/>
    <w:charset w:val="00"/>
    <w:family w:val="modern"/>
    <w:pitch w:val="variable"/>
    <w:sig w:usb0="A00000FF" w:usb1="5000005B" w:usb2="00000000" w:usb3="00000000" w:csb0="00000093" w:csb1="00000000"/>
  </w:font>
  <w:font w:name="___WRD_EMBED_SUB_174">
    <w:panose1 w:val="020B0604020202020204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  <w:embedRegular r:id="rId22" w:fontKey="{6455D38D-2300-A14D-BB74-CB2B8DF5F45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3" w:fontKey="{25DF84E5-2109-634A-9032-B1D304C26DB3}"/>
    <w:embedBold r:id="rId24" w:fontKey="{C6B49A78-38D3-F349-89A2-2FAEB2DC4E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5" w:fontKey="{E7F25EB5-E230-2C42-B654-331062BE23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065496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73B16DF" w14:textId="77777777" w:rsidR="00162338" w:rsidRDefault="00162338" w:rsidP="00D44A5B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0E9538F" w14:textId="77777777" w:rsidR="00162338" w:rsidRDefault="00162338" w:rsidP="00D44A5B">
    <w:pPr>
      <w:pStyle w:val="Footer"/>
    </w:pPr>
  </w:p>
  <w:p w14:paraId="52377A07" w14:textId="77777777" w:rsidR="001E455A" w:rsidRDefault="001E455A" w:rsidP="00D44A5B"/>
  <w:p w14:paraId="355139A8" w14:textId="77777777" w:rsidR="001E455A" w:rsidRDefault="001E455A" w:rsidP="00D44A5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533F5" w14:textId="4973AD16" w:rsidR="00F51C3E" w:rsidRPr="002F6DE4" w:rsidRDefault="00BF611E" w:rsidP="0085779C">
    <w:pPr>
      <w:pStyle w:val="Footer"/>
      <w:jc w:val="right"/>
      <w:rPr>
        <w:rStyle w:val="PageNumber"/>
        <w:rFonts w:ascii="Open Sans" w:hAnsi="Open Sans" w:cs="Open Sans"/>
      </w:rPr>
    </w:pPr>
    <w:sdt>
      <w:sdtPr>
        <w:rPr>
          <w:rStyle w:val="PageNumber"/>
        </w:rPr>
        <w:id w:val="-525714497"/>
        <w:docPartObj>
          <w:docPartGallery w:val="Page Numbers (Bottom of Page)"/>
          <w:docPartUnique/>
        </w:docPartObj>
      </w:sdtPr>
      <w:sdtEndPr>
        <w:rPr>
          <w:rStyle w:val="PageNumber"/>
          <w:rFonts w:ascii="Open Sans" w:hAnsi="Open Sans" w:cs="Open Sans"/>
        </w:rPr>
      </w:sdtEndPr>
      <w:sdtContent>
        <w:r w:rsidR="008B2D3A"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58244" behindDoc="1" locked="0" layoutInCell="1" allowOverlap="1" wp14:anchorId="771E0A03" wp14:editId="39624EBC">
                  <wp:simplePos x="0" y="0"/>
                  <wp:positionH relativeFrom="page">
                    <wp:align>center</wp:align>
                  </wp:positionH>
                  <wp:positionV relativeFrom="paragraph">
                    <wp:posOffset>-190500</wp:posOffset>
                  </wp:positionV>
                  <wp:extent cx="2371725" cy="341630"/>
                  <wp:effectExtent l="0" t="0" r="0" b="1270"/>
                  <wp:wrapNone/>
                  <wp:docPr id="1732603894" name="Cuadro de texto 17326038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7172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33B50" w14:textId="7F60A474" w:rsidR="00ED309F" w:rsidRDefault="00613DA8" w:rsidP="008B2D3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13DA8">
                                <w:rPr>
                                  <w:sz w:val="18"/>
                                  <w:szCs w:val="18"/>
                                </w:rPr>
                                <w:t>www.nebulouscloud.eu</w:t>
                              </w:r>
                            </w:p>
                            <w:p w14:paraId="4B7C4D7F" w14:textId="0906EAB7" w:rsidR="008B2D3A" w:rsidRPr="00613DA8" w:rsidRDefault="00301365" w:rsidP="008B2D3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info@nebulouscloud.eu</w:t>
                              </w:r>
                            </w:p>
                            <w:p w14:paraId="7ABB08FA" w14:textId="62D65F10" w:rsidR="00ED309F" w:rsidRPr="00613DA8" w:rsidRDefault="00ED309F" w:rsidP="008B2D3A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613DA8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DX.X [Title]</w:t>
                              </w:r>
                            </w:p>
                            <w:p w14:paraId="4D180028" w14:textId="77777777" w:rsidR="00ED309F" w:rsidRPr="00ED309F" w:rsidRDefault="00ED309F" w:rsidP="00ED309F">
                              <w:pPr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40000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1E0A03"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732603894" o:spid="_x0000_s1035" type="#_x0000_t202" style="position:absolute;left:0;text-align:left;margin-left:0;margin-top:-15pt;width:186.75pt;height:26.9pt;z-index:-251658236;visibility:visible;mso-wrap-style:square;mso-width-percent:40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" filled="f" stroked="f">
                  <v:textbox>
                    <w:txbxContent>
                      <w:p w14:paraId="4EE33B50" w14:textId="7F60A474" w:rsidR="00ED309F" w:rsidRDefault="00613DA8" w:rsidP="008B2D3A">
                        <w:pPr>
                          <w:rPr>
                            <w:sz w:val="18"/>
                            <w:szCs w:val="18"/>
                          </w:rPr>
                        </w:pPr>
                        <w:r w:rsidRPr="00613DA8">
                          <w:rPr>
                            <w:sz w:val="18"/>
                            <w:szCs w:val="18"/>
                          </w:rPr>
                          <w:t>www.nebulouscloud.eu</w:t>
                        </w:r>
                      </w:p>
                      <w:p w14:paraId="4B7C4D7F" w14:textId="0906EAB7" w:rsidR="008B2D3A" w:rsidRPr="00613DA8" w:rsidRDefault="00301365" w:rsidP="008B2D3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info@nebulouscloud.eu</w:t>
                        </w:r>
                      </w:p>
                      <w:p w14:paraId="7ABB08FA" w14:textId="62D65F10" w:rsidR="00ED309F" w:rsidRPr="00613DA8" w:rsidRDefault="00ED309F" w:rsidP="008B2D3A"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613DA8">
                          <w:rPr>
                            <w:b/>
                            <w:bCs/>
                            <w:sz w:val="18"/>
                            <w:szCs w:val="18"/>
                          </w:rPr>
                          <w:t>DX.X [Title]</w:t>
                        </w:r>
                      </w:p>
                      <w:p w14:paraId="4D180028" w14:textId="77777777" w:rsidR="00ED309F" w:rsidRPr="00ED309F" w:rsidRDefault="00ED309F" w:rsidP="00ED309F">
                        <w:pPr>
                          <w:jc w:val="right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  <w10:wrap anchorx="page"/>
                </v:shape>
              </w:pict>
            </mc:Fallback>
          </mc:AlternateContent>
        </w:r>
        <w:r w:rsidR="00BF38E3">
          <w:rPr>
            <w:rStyle w:val="PageNumber"/>
            <w:rFonts w:ascii="Open Sans" w:hAnsi="Open Sans" w:cs="Open Sans"/>
            <w:noProof/>
            <w:color w:val="313185" w:themeColor="accent3"/>
          </w:rPr>
          <w:drawing>
            <wp:anchor distT="0" distB="0" distL="114300" distR="114300" simplePos="0" relativeHeight="251658240" behindDoc="1" locked="0" layoutInCell="1" allowOverlap="1" wp14:anchorId="56A4235C" wp14:editId="6D3FEA95">
              <wp:simplePos x="0" y="0"/>
              <wp:positionH relativeFrom="column">
                <wp:posOffset>-62230</wp:posOffset>
              </wp:positionH>
              <wp:positionV relativeFrom="paragraph">
                <wp:posOffset>-143510</wp:posOffset>
              </wp:positionV>
              <wp:extent cx="1359453" cy="284480"/>
              <wp:effectExtent l="0" t="0" r="0" b="0"/>
              <wp:wrapNone/>
              <wp:docPr id="48" name="Imagen 48" descr="Graphical user interface, application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Graphical user interface, application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59453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F51C3E" w:rsidRPr="002F6DE4">
          <w:rPr>
            <w:rStyle w:val="PageNumber"/>
            <w:rFonts w:ascii="Open Sans" w:hAnsi="Open Sans" w:cs="Open Sans"/>
            <w:color w:val="313185" w:themeColor="accent3"/>
          </w:rPr>
          <w:fldChar w:fldCharType="begin"/>
        </w:r>
        <w:r w:rsidR="00F51C3E" w:rsidRPr="002F6DE4">
          <w:rPr>
            <w:rStyle w:val="PageNumber"/>
            <w:rFonts w:ascii="Open Sans" w:hAnsi="Open Sans" w:cs="Open Sans"/>
            <w:color w:val="313185" w:themeColor="accent3"/>
          </w:rPr>
          <w:instrText xml:space="preserve"> PAGE </w:instrText>
        </w:r>
        <w:r w:rsidR="00F51C3E" w:rsidRPr="002F6DE4">
          <w:rPr>
            <w:rStyle w:val="PageNumber"/>
            <w:rFonts w:ascii="Open Sans" w:hAnsi="Open Sans" w:cs="Open Sans"/>
            <w:color w:val="313185" w:themeColor="accent3"/>
          </w:rPr>
          <w:fldChar w:fldCharType="separate"/>
        </w:r>
        <w:r w:rsidR="00F51C3E" w:rsidRPr="002F6DE4">
          <w:rPr>
            <w:rStyle w:val="PageNumber"/>
            <w:rFonts w:ascii="Open Sans" w:hAnsi="Open Sans" w:cs="Open Sans"/>
            <w:noProof/>
            <w:color w:val="313185" w:themeColor="accent3"/>
          </w:rPr>
          <w:t>1</w:t>
        </w:r>
        <w:r w:rsidR="00F51C3E" w:rsidRPr="002F6DE4">
          <w:rPr>
            <w:rStyle w:val="PageNumber"/>
            <w:rFonts w:ascii="Open Sans" w:hAnsi="Open Sans" w:cs="Open Sans"/>
            <w:color w:val="313185" w:themeColor="accent3"/>
          </w:rPr>
          <w:fldChar w:fldCharType="end"/>
        </w:r>
      </w:sdtContent>
    </w:sdt>
  </w:p>
  <w:p w14:paraId="1DA738F7" w14:textId="137D82E5" w:rsidR="0033488E" w:rsidRDefault="0033488E" w:rsidP="00D44A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2F514" w14:textId="77777777" w:rsidR="00D5146A" w:rsidRDefault="00D5146A" w:rsidP="00D44A5B">
      <w:r>
        <w:separator/>
      </w:r>
    </w:p>
    <w:p w14:paraId="3150E977" w14:textId="77777777" w:rsidR="00D5146A" w:rsidRDefault="00D5146A" w:rsidP="00D44A5B"/>
    <w:p w14:paraId="081954F9" w14:textId="77777777" w:rsidR="00D5146A" w:rsidRDefault="00D5146A" w:rsidP="00D44A5B"/>
  </w:footnote>
  <w:footnote w:type="continuationSeparator" w:id="0">
    <w:p w14:paraId="2383CFB2" w14:textId="77777777" w:rsidR="00D5146A" w:rsidRDefault="00D5146A" w:rsidP="00D44A5B">
      <w:r>
        <w:continuationSeparator/>
      </w:r>
    </w:p>
    <w:p w14:paraId="12C3B263" w14:textId="77777777" w:rsidR="00D5146A" w:rsidRDefault="00D5146A" w:rsidP="00D44A5B"/>
    <w:p w14:paraId="789F47D1" w14:textId="77777777" w:rsidR="00D5146A" w:rsidRDefault="00D5146A" w:rsidP="00D44A5B"/>
  </w:footnote>
  <w:footnote w:type="continuationNotice" w:id="1">
    <w:p w14:paraId="54EDDFDB" w14:textId="77777777" w:rsidR="00D5146A" w:rsidRDefault="00D5146A"/>
  </w:footnote>
  <w:footnote w:id="2">
    <w:p w14:paraId="65540217" w14:textId="77777777" w:rsidR="007B26D8" w:rsidRDefault="007B26D8" w:rsidP="007B26D8">
      <w:pPr>
        <w:pStyle w:val="FootnoteText"/>
      </w:pPr>
      <w:r>
        <w:footnoteRef/>
      </w:r>
      <w:r>
        <w:t xml:space="preserve"> only fill in the column related to organisation 2 if you apply as a consortium</w:t>
      </w:r>
    </w:p>
  </w:footnote>
  <w:footnote w:id="3">
    <w:p w14:paraId="36D21A75" w14:textId="33F0FF56" w:rsidR="00B94343" w:rsidRPr="00781DDA" w:rsidRDefault="00B94343" w:rsidP="00B10953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B10953">
        <w:t>Add the challenge you are applying to</w:t>
      </w:r>
      <w:r w:rsidR="00781DDA">
        <w:t>:</w:t>
      </w:r>
      <w:r w:rsidR="00B10953">
        <w:t xml:space="preserve"> Challenge 1 - Workflow application; Challenge 2 - IoT application;</w:t>
      </w:r>
      <w:r w:rsidR="00B10953" w:rsidRPr="00B10953">
        <w:t xml:space="preserve"> </w:t>
      </w:r>
      <w:r w:rsidR="00B10953">
        <w:t xml:space="preserve">Challenge </w:t>
      </w:r>
      <w:r w:rsidR="00781DDA">
        <w:t>3</w:t>
      </w:r>
      <w:r w:rsidR="00B10953">
        <w:t xml:space="preserve"> -Serverless application</w:t>
      </w:r>
      <w:r w:rsidR="00781DDA">
        <w:t xml:space="preserve">; Challenge 4 - </w:t>
      </w:r>
      <w:r w:rsidR="00B10953">
        <w:t>Open challenge</w:t>
      </w:r>
      <w:r w:rsidR="00781DDA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4E11E" w14:textId="6AABE1C8" w:rsidR="00192686" w:rsidRPr="008D4491" w:rsidRDefault="00192686" w:rsidP="00D44A5B">
    <w:pPr>
      <w:pStyle w:val="Header"/>
    </w:pPr>
  </w:p>
  <w:p w14:paraId="49CD35BB" w14:textId="4EA86C69" w:rsidR="001E455A" w:rsidRDefault="0085779C" w:rsidP="00D44A5B">
    <w:r>
      <w:rPr>
        <w:noProof/>
      </w:rPr>
      <w:drawing>
        <wp:anchor distT="0" distB="0" distL="114300" distR="114300" simplePos="0" relativeHeight="251658241" behindDoc="1" locked="0" layoutInCell="1" allowOverlap="1" wp14:anchorId="4E8D471E" wp14:editId="64041BAD">
          <wp:simplePos x="0" y="0"/>
          <wp:positionH relativeFrom="column">
            <wp:posOffset>-23495</wp:posOffset>
          </wp:positionH>
          <wp:positionV relativeFrom="paragraph">
            <wp:posOffset>66040</wp:posOffset>
          </wp:positionV>
          <wp:extent cx="1619250" cy="553612"/>
          <wp:effectExtent l="0" t="0" r="0" b="0"/>
          <wp:wrapNone/>
          <wp:docPr id="1069101644" name="Imagen 10691016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536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DC7B8A" w14:textId="2AED8EAB" w:rsidR="0085779C" w:rsidRDefault="008B2D3A" w:rsidP="00EC6106">
    <w:pPr>
      <w:tabs>
        <w:tab w:val="right" w:pos="935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8245" behindDoc="1" locked="0" layoutInCell="1" allowOverlap="1" wp14:anchorId="5C5E3A96" wp14:editId="1D8B5829">
              <wp:simplePos x="0" y="0"/>
              <wp:positionH relativeFrom="page">
                <wp:posOffset>4468091</wp:posOffset>
              </wp:positionH>
              <wp:positionV relativeFrom="paragraph">
                <wp:posOffset>9005</wp:posOffset>
              </wp:positionV>
              <wp:extent cx="2371725" cy="382386"/>
              <wp:effectExtent l="0" t="0" r="0" b="0"/>
              <wp:wrapNone/>
              <wp:docPr id="1290622455" name="Cuadro de texto 1290622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1725" cy="3823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B13F93" w14:textId="6D9E0CE1" w:rsidR="008B2D3A" w:rsidRPr="00ED309F" w:rsidRDefault="00932C8A" w:rsidP="008B2D3A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932C8A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Annex 2.1 - NebulOuS Open Call #2 Technical verification form (template)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5E3A96" id="_x0000_t202" coordsize="21600,21600" o:spt="202" path="m,l,21600r21600,l21600,xe">
              <v:stroke joinstyle="miter"/>
              <v:path gradientshapeok="t" o:connecttype="rect"/>
            </v:shapetype>
            <v:shape id="Cuadro de texto 1290622455" o:spid="_x0000_s1034" type="#_x0000_t202" style="position:absolute;margin-left:351.8pt;margin-top:.7pt;width:186.75pt;height:30.1pt;z-index:-251658235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" filled="f" stroked="f">
              <v:textbox>
                <w:txbxContent>
                  <w:p w14:paraId="05B13F93" w14:textId="6D9E0CE1" w:rsidR="008B2D3A" w:rsidRPr="00ED309F" w:rsidRDefault="00932C8A" w:rsidP="008B2D3A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932C8A">
                      <w:rPr>
                        <w:b/>
                        <w:bCs/>
                        <w:sz w:val="18"/>
                        <w:szCs w:val="18"/>
                      </w:rPr>
                      <w:t>Annex 2.1 - NebulOuS Open Call #2 Technical verification form (template)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E7102" w14:textId="6099D64C" w:rsidR="00F8485E" w:rsidRDefault="00C63975" w:rsidP="00D44A5B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741F538" wp14:editId="3D8983FA">
          <wp:simplePos x="0" y="0"/>
          <wp:positionH relativeFrom="column">
            <wp:posOffset>-824230</wp:posOffset>
          </wp:positionH>
          <wp:positionV relativeFrom="paragraph">
            <wp:posOffset>2540</wp:posOffset>
          </wp:positionV>
          <wp:extent cx="8098790" cy="11452702"/>
          <wp:effectExtent l="0" t="0" r="0" b="0"/>
          <wp:wrapNone/>
          <wp:docPr id="337473680" name="Imagen 337473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8790" cy="11452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779C">
      <w:rPr>
        <w:noProof/>
      </w:rPr>
      <w:drawing>
        <wp:anchor distT="0" distB="0" distL="114300" distR="114300" simplePos="0" relativeHeight="251658243" behindDoc="1" locked="0" layoutInCell="1" allowOverlap="1" wp14:anchorId="61D6C2F9" wp14:editId="5F98ED47">
          <wp:simplePos x="0" y="0"/>
          <wp:positionH relativeFrom="column">
            <wp:posOffset>3180080</wp:posOffset>
          </wp:positionH>
          <wp:positionV relativeFrom="paragraph">
            <wp:posOffset>933450</wp:posOffset>
          </wp:positionV>
          <wp:extent cx="2758091" cy="942975"/>
          <wp:effectExtent l="0" t="0" r="0" b="0"/>
          <wp:wrapNone/>
          <wp:docPr id="1827617481" name="Imagen 1827617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8091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Alq8AesnovlBuY" int2:id="BK8OPrb3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66411"/>
    <w:multiLevelType w:val="multilevel"/>
    <w:tmpl w:val="95B4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A30C70"/>
    <w:multiLevelType w:val="multilevel"/>
    <w:tmpl w:val="95B4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8770B7"/>
    <w:multiLevelType w:val="hybridMultilevel"/>
    <w:tmpl w:val="E8CC5D0E"/>
    <w:lvl w:ilvl="0" w:tplc="265E6882">
      <w:start w:val="2"/>
      <w:numFmt w:val="bullet"/>
      <w:lvlText w:val="-"/>
      <w:lvlJc w:val="left"/>
      <w:pPr>
        <w:ind w:left="720" w:hanging="360"/>
      </w:pPr>
      <w:rPr>
        <w:rFonts w:ascii="Crimson Pro" w:eastAsiaTheme="minorHAnsi" w:hAnsi="Crimson Pr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E81192"/>
    <w:multiLevelType w:val="hybridMultilevel"/>
    <w:tmpl w:val="88EEB6D8"/>
    <w:lvl w:ilvl="0" w:tplc="9732F1D2">
      <w:start w:val="5"/>
      <w:numFmt w:val="bullet"/>
      <w:lvlText w:val="-"/>
      <w:lvlJc w:val="left"/>
      <w:pPr>
        <w:ind w:left="720" w:hanging="360"/>
      </w:pPr>
      <w:rPr>
        <w:rFonts w:ascii="Crimson Pro" w:eastAsiaTheme="minorHAnsi" w:hAnsi="Crimson Pr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FF548F"/>
    <w:multiLevelType w:val="multilevel"/>
    <w:tmpl w:val="841A780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6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3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84" w:hanging="1800"/>
      </w:pPr>
      <w:rPr>
        <w:rFonts w:hint="default"/>
      </w:rPr>
    </w:lvl>
  </w:abstractNum>
  <w:abstractNum w:abstractNumId="5" w15:restartNumberingAfterBreak="0">
    <w:nsid w:val="07796BE2"/>
    <w:multiLevelType w:val="hybridMultilevel"/>
    <w:tmpl w:val="C9FC7836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AA04939"/>
    <w:multiLevelType w:val="multilevel"/>
    <w:tmpl w:val="95B4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ED19BD"/>
    <w:multiLevelType w:val="multilevel"/>
    <w:tmpl w:val="95B4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0413DB"/>
    <w:multiLevelType w:val="multilevel"/>
    <w:tmpl w:val="95B4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C67922"/>
    <w:multiLevelType w:val="multilevel"/>
    <w:tmpl w:val="DBBA1F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46A5D3A"/>
    <w:multiLevelType w:val="multilevel"/>
    <w:tmpl w:val="95B4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9A5121"/>
    <w:multiLevelType w:val="multilevel"/>
    <w:tmpl w:val="4AA8684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96D1E58"/>
    <w:multiLevelType w:val="multilevel"/>
    <w:tmpl w:val="95B4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AFEA71"/>
    <w:multiLevelType w:val="hybridMultilevel"/>
    <w:tmpl w:val="FFFFFFFF"/>
    <w:lvl w:ilvl="0" w:tplc="B120ACC2">
      <w:start w:val="1"/>
      <w:numFmt w:val="decimal"/>
      <w:lvlText w:val="%1."/>
      <w:lvlJc w:val="left"/>
      <w:pPr>
        <w:ind w:left="720" w:hanging="360"/>
      </w:pPr>
    </w:lvl>
    <w:lvl w:ilvl="1" w:tplc="217A9D70">
      <w:start w:val="1"/>
      <w:numFmt w:val="lowerLetter"/>
      <w:lvlText w:val="%2."/>
      <w:lvlJc w:val="left"/>
      <w:pPr>
        <w:ind w:left="1440" w:hanging="360"/>
      </w:pPr>
    </w:lvl>
    <w:lvl w:ilvl="2" w:tplc="3A9A6E2A">
      <w:start w:val="1"/>
      <w:numFmt w:val="lowerRoman"/>
      <w:lvlText w:val="%3."/>
      <w:lvlJc w:val="right"/>
      <w:pPr>
        <w:ind w:left="2160" w:hanging="180"/>
      </w:pPr>
    </w:lvl>
    <w:lvl w:ilvl="3" w:tplc="AD9254A6">
      <w:start w:val="1"/>
      <w:numFmt w:val="decimal"/>
      <w:lvlText w:val="%4."/>
      <w:lvlJc w:val="left"/>
      <w:pPr>
        <w:ind w:left="2880" w:hanging="360"/>
      </w:pPr>
    </w:lvl>
    <w:lvl w:ilvl="4" w:tplc="D76AAB54">
      <w:start w:val="1"/>
      <w:numFmt w:val="lowerLetter"/>
      <w:lvlText w:val="%5."/>
      <w:lvlJc w:val="left"/>
      <w:pPr>
        <w:ind w:left="3600" w:hanging="360"/>
      </w:pPr>
    </w:lvl>
    <w:lvl w:ilvl="5" w:tplc="5E7AE7B4">
      <w:start w:val="1"/>
      <w:numFmt w:val="lowerRoman"/>
      <w:lvlText w:val="%6."/>
      <w:lvlJc w:val="right"/>
      <w:pPr>
        <w:ind w:left="4320" w:hanging="180"/>
      </w:pPr>
    </w:lvl>
    <w:lvl w:ilvl="6" w:tplc="68724A2E">
      <w:start w:val="1"/>
      <w:numFmt w:val="decimal"/>
      <w:lvlText w:val="%7."/>
      <w:lvlJc w:val="left"/>
      <w:pPr>
        <w:ind w:left="5040" w:hanging="360"/>
      </w:pPr>
    </w:lvl>
    <w:lvl w:ilvl="7" w:tplc="2ED86CF2">
      <w:start w:val="1"/>
      <w:numFmt w:val="lowerLetter"/>
      <w:lvlText w:val="%8."/>
      <w:lvlJc w:val="left"/>
      <w:pPr>
        <w:ind w:left="5760" w:hanging="360"/>
      </w:pPr>
    </w:lvl>
    <w:lvl w:ilvl="8" w:tplc="FE2A1C8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469254"/>
    <w:multiLevelType w:val="hybridMultilevel"/>
    <w:tmpl w:val="BF34E950"/>
    <w:lvl w:ilvl="0" w:tplc="3EC20D7A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3286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042A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807C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041E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2AB5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2EA3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3EE3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3E1B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8E01A2"/>
    <w:multiLevelType w:val="multilevel"/>
    <w:tmpl w:val="75805400"/>
    <w:lvl w:ilvl="0">
      <w:start w:val="1"/>
      <w:numFmt w:val="decimal"/>
      <w:pStyle w:val="Heading1"/>
      <w:lvlText w:val="%1"/>
      <w:lvlJc w:val="left"/>
      <w:pPr>
        <w:ind w:left="851" w:hanging="851"/>
      </w:pPr>
      <w:rPr>
        <w:color w:val="A0459A" w:themeColor="background1"/>
        <w:sz w:val="32"/>
      </w:rPr>
    </w:lvl>
    <w:lvl w:ilvl="1">
      <w:start w:val="1"/>
      <w:numFmt w:val="decimal"/>
      <w:pStyle w:val="Heading2"/>
      <w:lvlText w:val="%1.%2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0459A" w:themeColor="background1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1.%2.%3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0459A" w:themeColor="background1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eading4"/>
      <w:lvlText w:val="%1.%2.%3.%4"/>
      <w:lvlJc w:val="left"/>
      <w:pPr>
        <w:ind w:left="851" w:hanging="851"/>
      </w:pPr>
      <w:rPr>
        <w:color w:val="A0459A" w:themeColor="background1"/>
        <w:sz w:val="24"/>
      </w:rPr>
    </w:lvl>
    <w:lvl w:ilvl="4">
      <w:start w:val="1"/>
      <w:numFmt w:val="decimal"/>
      <w:pStyle w:val="Heading5"/>
      <w:lvlText w:val="%1.%2.%3.%4.%5"/>
      <w:lvlJc w:val="left"/>
      <w:pPr>
        <w:ind w:left="1021" w:hanging="1021"/>
      </w:pPr>
      <w:rPr>
        <w:color w:val="A0459A" w:themeColor="background1"/>
        <w:sz w:val="22"/>
        <w:u w:color="313185" w:themeColor="accent6"/>
      </w:rPr>
    </w:lvl>
    <w:lvl w:ilvl="5">
      <w:start w:val="1"/>
      <w:numFmt w:val="decimal"/>
      <w:pStyle w:val="Heading6"/>
      <w:lvlText w:val="%1.%2.%3.%4.%5.%6"/>
      <w:lvlJc w:val="left"/>
      <w:pPr>
        <w:ind w:left="1021" w:hanging="1021"/>
      </w:pPr>
      <w:rPr>
        <w:color w:val="A0459A" w:themeColor="background1"/>
        <w:sz w:val="22"/>
      </w:rPr>
    </w:lvl>
    <w:lvl w:ilvl="6">
      <w:start w:val="1"/>
      <w:numFmt w:val="decimal"/>
      <w:pStyle w:val="Heading7"/>
      <w:lvlText w:val="%1.%2.%3.%4.%5.%6.%7"/>
      <w:lvlJc w:val="left"/>
      <w:pPr>
        <w:ind w:left="1588" w:hanging="1021"/>
      </w:pPr>
      <w:rPr>
        <w:b w:val="0"/>
        <w:i w:val="0"/>
        <w:color w:val="A0459A" w:themeColor="background1"/>
        <w:sz w:val="22"/>
      </w:rPr>
    </w:lvl>
    <w:lvl w:ilvl="7">
      <w:start w:val="1"/>
      <w:numFmt w:val="decimal"/>
      <w:pStyle w:val="Heading8"/>
      <w:lvlText w:val="%1.%2.%3.%4.%5.%6.%7.%8"/>
      <w:lvlJc w:val="left"/>
      <w:pPr>
        <w:ind w:left="1247" w:hanging="680"/>
      </w:pPr>
      <w:rPr>
        <w:color w:val="A0459A" w:themeColor="background1"/>
        <w:sz w:val="20"/>
      </w:rPr>
    </w:lvl>
    <w:lvl w:ilvl="8">
      <w:start w:val="1"/>
      <w:numFmt w:val="decimal"/>
      <w:pStyle w:val="Heading9"/>
      <w:lvlText w:val="%1.%2.%3.%4.%5.%6.%7.%8.%9"/>
      <w:lvlJc w:val="left"/>
      <w:pPr>
        <w:ind w:left="1247" w:hanging="680"/>
      </w:pPr>
      <w:rPr>
        <w:color w:val="A0459A" w:themeColor="background1"/>
        <w:sz w:val="20"/>
      </w:rPr>
    </w:lvl>
  </w:abstractNum>
  <w:abstractNum w:abstractNumId="16" w15:restartNumberingAfterBreak="0">
    <w:nsid w:val="3A586F0E"/>
    <w:multiLevelType w:val="hybridMultilevel"/>
    <w:tmpl w:val="78D027B6"/>
    <w:lvl w:ilvl="0" w:tplc="20000001">
      <w:start w:val="1"/>
      <w:numFmt w:val="bullet"/>
      <w:pStyle w:val="bullet2"/>
      <w:lvlText w:val="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313185" w:themeColor="accent3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C7E6937"/>
    <w:multiLevelType w:val="hybridMultilevel"/>
    <w:tmpl w:val="4230BEC4"/>
    <w:lvl w:ilvl="0" w:tplc="7E0274FC">
      <w:start w:val="5"/>
      <w:numFmt w:val="bullet"/>
      <w:lvlText w:val="-"/>
      <w:lvlJc w:val="left"/>
      <w:pPr>
        <w:ind w:left="720" w:hanging="360"/>
      </w:pPr>
      <w:rPr>
        <w:rFonts w:ascii="Crimson Pro" w:eastAsiaTheme="minorHAnsi" w:hAnsi="Crimson Pr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5A0EE6"/>
    <w:multiLevelType w:val="multilevel"/>
    <w:tmpl w:val="95B4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654117"/>
    <w:multiLevelType w:val="multilevel"/>
    <w:tmpl w:val="95B4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B3C0D59"/>
    <w:multiLevelType w:val="multilevel"/>
    <w:tmpl w:val="76D64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837405"/>
    <w:multiLevelType w:val="hybridMultilevel"/>
    <w:tmpl w:val="B61A8FCE"/>
    <w:lvl w:ilvl="0" w:tplc="B120ACC2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D27852"/>
    <w:multiLevelType w:val="multilevel"/>
    <w:tmpl w:val="7428AEC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22C1D9D"/>
    <w:multiLevelType w:val="multilevel"/>
    <w:tmpl w:val="95B4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67714C"/>
    <w:multiLevelType w:val="hybridMultilevel"/>
    <w:tmpl w:val="9894D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F22EF"/>
    <w:multiLevelType w:val="multilevel"/>
    <w:tmpl w:val="B128F4A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3831854"/>
    <w:multiLevelType w:val="multilevel"/>
    <w:tmpl w:val="95B4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BE6C39"/>
    <w:multiLevelType w:val="multilevel"/>
    <w:tmpl w:val="FA5EA482"/>
    <w:lvl w:ilvl="0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  <w:color w:val="313185" w:themeColor="accent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55053C"/>
    <w:multiLevelType w:val="multilevel"/>
    <w:tmpl w:val="DDF0E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BF08C4"/>
    <w:multiLevelType w:val="hybridMultilevel"/>
    <w:tmpl w:val="C0F624DE"/>
    <w:lvl w:ilvl="0" w:tplc="015CA7C4">
      <w:numFmt w:val="bullet"/>
      <w:lvlText w:val="-"/>
      <w:lvlJc w:val="left"/>
      <w:pPr>
        <w:ind w:left="360" w:hanging="360"/>
      </w:pPr>
      <w:rPr>
        <w:rFonts w:ascii="Crimson Pro" w:eastAsiaTheme="minorHAnsi" w:hAnsi="Crimson Pro" w:cstheme="minorBidi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1D83A6F"/>
    <w:multiLevelType w:val="hybridMultilevel"/>
    <w:tmpl w:val="E118D744"/>
    <w:lvl w:ilvl="0" w:tplc="265E6882">
      <w:start w:val="2"/>
      <w:numFmt w:val="bullet"/>
      <w:lvlText w:val="-"/>
      <w:lvlJc w:val="left"/>
      <w:pPr>
        <w:ind w:left="720" w:hanging="360"/>
      </w:pPr>
      <w:rPr>
        <w:rFonts w:ascii="Crimson Pro" w:eastAsiaTheme="minorHAnsi" w:hAnsi="Crimson Pr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6667A7"/>
    <w:multiLevelType w:val="hybridMultilevel"/>
    <w:tmpl w:val="8AFC80B4"/>
    <w:lvl w:ilvl="0" w:tplc="F0E29240">
      <w:start w:val="1"/>
      <w:numFmt w:val="bullet"/>
      <w:pStyle w:val="bullet3"/>
      <w:lvlText w:val=""/>
      <w:lvlJc w:val="left"/>
      <w:pPr>
        <w:ind w:left="1361" w:hanging="454"/>
      </w:pPr>
      <w:rPr>
        <w:rFonts w:ascii="Symbol" w:hAnsi="Symbol" w:hint="default"/>
        <w:color w:val="FFFFFF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F468AC"/>
    <w:multiLevelType w:val="multilevel"/>
    <w:tmpl w:val="D1A087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D6618EF"/>
    <w:multiLevelType w:val="multilevel"/>
    <w:tmpl w:val="A0CC587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6087181">
    <w:abstractNumId w:val="27"/>
  </w:num>
  <w:num w:numId="2" w16cid:durableId="1309046152">
    <w:abstractNumId w:val="16"/>
  </w:num>
  <w:num w:numId="3" w16cid:durableId="1519546032">
    <w:abstractNumId w:val="31"/>
  </w:num>
  <w:num w:numId="4" w16cid:durableId="1549880987">
    <w:abstractNumId w:val="15"/>
  </w:num>
  <w:num w:numId="5" w16cid:durableId="86775832">
    <w:abstractNumId w:val="14"/>
  </w:num>
  <w:num w:numId="6" w16cid:durableId="81730127">
    <w:abstractNumId w:val="32"/>
  </w:num>
  <w:num w:numId="7" w16cid:durableId="600843137">
    <w:abstractNumId w:val="24"/>
  </w:num>
  <w:num w:numId="8" w16cid:durableId="98717008">
    <w:abstractNumId w:val="11"/>
  </w:num>
  <w:num w:numId="9" w16cid:durableId="1547795865">
    <w:abstractNumId w:val="9"/>
  </w:num>
  <w:num w:numId="10" w16cid:durableId="256988170">
    <w:abstractNumId w:val="33"/>
  </w:num>
  <w:num w:numId="11" w16cid:durableId="2069956900">
    <w:abstractNumId w:val="29"/>
  </w:num>
  <w:num w:numId="12" w16cid:durableId="899094238">
    <w:abstractNumId w:val="22"/>
  </w:num>
  <w:num w:numId="13" w16cid:durableId="516581954">
    <w:abstractNumId w:val="25"/>
  </w:num>
  <w:num w:numId="14" w16cid:durableId="1605726879">
    <w:abstractNumId w:val="4"/>
  </w:num>
  <w:num w:numId="15" w16cid:durableId="2112817605">
    <w:abstractNumId w:val="13"/>
  </w:num>
  <w:num w:numId="16" w16cid:durableId="2111660204">
    <w:abstractNumId w:val="5"/>
  </w:num>
  <w:num w:numId="17" w16cid:durableId="2047170969">
    <w:abstractNumId w:val="20"/>
  </w:num>
  <w:num w:numId="18" w16cid:durableId="1031757500">
    <w:abstractNumId w:val="23"/>
  </w:num>
  <w:num w:numId="19" w16cid:durableId="1591231193">
    <w:abstractNumId w:val="6"/>
  </w:num>
  <w:num w:numId="20" w16cid:durableId="1378823377">
    <w:abstractNumId w:val="18"/>
  </w:num>
  <w:num w:numId="21" w16cid:durableId="1212955813">
    <w:abstractNumId w:val="12"/>
  </w:num>
  <w:num w:numId="22" w16cid:durableId="1265460667">
    <w:abstractNumId w:val="19"/>
  </w:num>
  <w:num w:numId="23" w16cid:durableId="1383406069">
    <w:abstractNumId w:val="1"/>
  </w:num>
  <w:num w:numId="24" w16cid:durableId="565066008">
    <w:abstractNumId w:val="7"/>
  </w:num>
  <w:num w:numId="25" w16cid:durableId="2023891846">
    <w:abstractNumId w:val="26"/>
  </w:num>
  <w:num w:numId="26" w16cid:durableId="2128350699">
    <w:abstractNumId w:val="8"/>
  </w:num>
  <w:num w:numId="27" w16cid:durableId="794062178">
    <w:abstractNumId w:val="15"/>
  </w:num>
  <w:num w:numId="28" w16cid:durableId="1408527473">
    <w:abstractNumId w:val="15"/>
  </w:num>
  <w:num w:numId="29" w16cid:durableId="607657953">
    <w:abstractNumId w:val="15"/>
  </w:num>
  <w:num w:numId="30" w16cid:durableId="393043557">
    <w:abstractNumId w:val="15"/>
  </w:num>
  <w:num w:numId="31" w16cid:durableId="490682485">
    <w:abstractNumId w:val="15"/>
  </w:num>
  <w:num w:numId="32" w16cid:durableId="1685788599">
    <w:abstractNumId w:val="15"/>
  </w:num>
  <w:num w:numId="33" w16cid:durableId="703479152">
    <w:abstractNumId w:val="15"/>
  </w:num>
  <w:num w:numId="34" w16cid:durableId="1207912838">
    <w:abstractNumId w:val="15"/>
  </w:num>
  <w:num w:numId="35" w16cid:durableId="555287619">
    <w:abstractNumId w:val="10"/>
  </w:num>
  <w:num w:numId="36" w16cid:durableId="203834770">
    <w:abstractNumId w:val="17"/>
  </w:num>
  <w:num w:numId="37" w16cid:durableId="575289115">
    <w:abstractNumId w:val="3"/>
  </w:num>
  <w:num w:numId="38" w16cid:durableId="329872365">
    <w:abstractNumId w:val="30"/>
  </w:num>
  <w:num w:numId="39" w16cid:durableId="147136123">
    <w:abstractNumId w:val="28"/>
  </w:num>
  <w:num w:numId="40" w16cid:durableId="1312060000">
    <w:abstractNumId w:val="15"/>
  </w:num>
  <w:num w:numId="41" w16cid:durableId="1405958162">
    <w:abstractNumId w:val="15"/>
  </w:num>
  <w:num w:numId="42" w16cid:durableId="1024937195">
    <w:abstractNumId w:val="0"/>
  </w:num>
  <w:num w:numId="43" w16cid:durableId="2061979412">
    <w:abstractNumId w:val="2"/>
  </w:num>
  <w:num w:numId="44" w16cid:durableId="1506363065">
    <w:abstractNumId w:val="15"/>
  </w:num>
  <w:num w:numId="45" w16cid:durableId="767042510">
    <w:abstractNumId w:val="2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activeWritingStyle w:appName="MSWord" w:lang="en-GB" w:vendorID="64" w:dllVersion="0" w:nlCheck="1" w:checkStyle="0"/>
  <w:activeWritingStyle w:appName="MSWord" w:lang="en-AU" w:vendorID="64" w:dllVersion="0" w:nlCheck="1" w:checkStyle="0"/>
  <w:activeWritingStyle w:appName="MSWord" w:lang="nl-NL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720"/>
  <w:hyphenationZone w:val="425"/>
  <w:defaultTableStyle w:val="AgendaTablesty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BF0"/>
    <w:rsid w:val="000063D8"/>
    <w:rsid w:val="0001396A"/>
    <w:rsid w:val="00030E27"/>
    <w:rsid w:val="000438C0"/>
    <w:rsid w:val="00043939"/>
    <w:rsid w:val="00044BFF"/>
    <w:rsid w:val="0005423B"/>
    <w:rsid w:val="000548A4"/>
    <w:rsid w:val="00062CA6"/>
    <w:rsid w:val="00065473"/>
    <w:rsid w:val="00067C22"/>
    <w:rsid w:val="00072A04"/>
    <w:rsid w:val="00084534"/>
    <w:rsid w:val="000904B3"/>
    <w:rsid w:val="00090F1A"/>
    <w:rsid w:val="00091406"/>
    <w:rsid w:val="000918B9"/>
    <w:rsid w:val="00093B19"/>
    <w:rsid w:val="00095BD4"/>
    <w:rsid w:val="000A4E3E"/>
    <w:rsid w:val="000A5221"/>
    <w:rsid w:val="000A7ED3"/>
    <w:rsid w:val="000B0E20"/>
    <w:rsid w:val="000B2BA5"/>
    <w:rsid w:val="000B55C6"/>
    <w:rsid w:val="000C0C26"/>
    <w:rsid w:val="000D5D08"/>
    <w:rsid w:val="000D783F"/>
    <w:rsid w:val="000E46F3"/>
    <w:rsid w:val="000F7B6E"/>
    <w:rsid w:val="00101816"/>
    <w:rsid w:val="00101895"/>
    <w:rsid w:val="00105C0C"/>
    <w:rsid w:val="00112008"/>
    <w:rsid w:val="001151CE"/>
    <w:rsid w:val="00123594"/>
    <w:rsid w:val="00124CA2"/>
    <w:rsid w:val="00130952"/>
    <w:rsid w:val="00131A3E"/>
    <w:rsid w:val="00136013"/>
    <w:rsid w:val="00136CE7"/>
    <w:rsid w:val="00141719"/>
    <w:rsid w:val="00143DB5"/>
    <w:rsid w:val="00147D89"/>
    <w:rsid w:val="00162338"/>
    <w:rsid w:val="0017148E"/>
    <w:rsid w:val="001733D1"/>
    <w:rsid w:val="001777DF"/>
    <w:rsid w:val="00177E28"/>
    <w:rsid w:val="00186662"/>
    <w:rsid w:val="001903AC"/>
    <w:rsid w:val="00192686"/>
    <w:rsid w:val="00193640"/>
    <w:rsid w:val="00193B76"/>
    <w:rsid w:val="00194BE2"/>
    <w:rsid w:val="001A1A65"/>
    <w:rsid w:val="001B2285"/>
    <w:rsid w:val="001B24D5"/>
    <w:rsid w:val="001B2987"/>
    <w:rsid w:val="001B7F96"/>
    <w:rsid w:val="001C00A9"/>
    <w:rsid w:val="001C1965"/>
    <w:rsid w:val="001C1C0F"/>
    <w:rsid w:val="001C4318"/>
    <w:rsid w:val="001C5C68"/>
    <w:rsid w:val="001C6759"/>
    <w:rsid w:val="001E0D7B"/>
    <w:rsid w:val="001E17A4"/>
    <w:rsid w:val="001E4253"/>
    <w:rsid w:val="001E455A"/>
    <w:rsid w:val="001E738F"/>
    <w:rsid w:val="001F0ACD"/>
    <w:rsid w:val="001F0B60"/>
    <w:rsid w:val="001F152C"/>
    <w:rsid w:val="001F66C3"/>
    <w:rsid w:val="001F7106"/>
    <w:rsid w:val="00205F67"/>
    <w:rsid w:val="002064DC"/>
    <w:rsid w:val="00220DAA"/>
    <w:rsid w:val="00223E55"/>
    <w:rsid w:val="00224C7E"/>
    <w:rsid w:val="00226580"/>
    <w:rsid w:val="00234562"/>
    <w:rsid w:val="00237C67"/>
    <w:rsid w:val="00242565"/>
    <w:rsid w:val="00242ABF"/>
    <w:rsid w:val="00245F95"/>
    <w:rsid w:val="002477D4"/>
    <w:rsid w:val="002529CC"/>
    <w:rsid w:val="00263E42"/>
    <w:rsid w:val="002728DF"/>
    <w:rsid w:val="0027554E"/>
    <w:rsid w:val="00277109"/>
    <w:rsid w:val="002773E7"/>
    <w:rsid w:val="0028034C"/>
    <w:rsid w:val="00282164"/>
    <w:rsid w:val="00283620"/>
    <w:rsid w:val="00291A2A"/>
    <w:rsid w:val="002A09F2"/>
    <w:rsid w:val="002A1ABE"/>
    <w:rsid w:val="002A23B6"/>
    <w:rsid w:val="002A5723"/>
    <w:rsid w:val="002B0F79"/>
    <w:rsid w:val="002B6932"/>
    <w:rsid w:val="002B7667"/>
    <w:rsid w:val="002B779B"/>
    <w:rsid w:val="002C51FF"/>
    <w:rsid w:val="002C52D2"/>
    <w:rsid w:val="002C607A"/>
    <w:rsid w:val="002C7C30"/>
    <w:rsid w:val="002D4908"/>
    <w:rsid w:val="002D5E94"/>
    <w:rsid w:val="002E164F"/>
    <w:rsid w:val="002E2504"/>
    <w:rsid w:val="002E3DA9"/>
    <w:rsid w:val="002F6DE4"/>
    <w:rsid w:val="00301365"/>
    <w:rsid w:val="00303DCE"/>
    <w:rsid w:val="0030532D"/>
    <w:rsid w:val="00312DF8"/>
    <w:rsid w:val="003141A5"/>
    <w:rsid w:val="0031733B"/>
    <w:rsid w:val="003233CC"/>
    <w:rsid w:val="003262B0"/>
    <w:rsid w:val="0033488E"/>
    <w:rsid w:val="0034171F"/>
    <w:rsid w:val="00343240"/>
    <w:rsid w:val="00346B2E"/>
    <w:rsid w:val="0035771F"/>
    <w:rsid w:val="00361BEB"/>
    <w:rsid w:val="00370ECC"/>
    <w:rsid w:val="003734D3"/>
    <w:rsid w:val="00374C78"/>
    <w:rsid w:val="00381D90"/>
    <w:rsid w:val="003836C0"/>
    <w:rsid w:val="00391352"/>
    <w:rsid w:val="003919E8"/>
    <w:rsid w:val="00393888"/>
    <w:rsid w:val="00397D45"/>
    <w:rsid w:val="003A268B"/>
    <w:rsid w:val="003A52E1"/>
    <w:rsid w:val="003A7279"/>
    <w:rsid w:val="003A72A8"/>
    <w:rsid w:val="003B42FA"/>
    <w:rsid w:val="003D1840"/>
    <w:rsid w:val="003D2634"/>
    <w:rsid w:val="003D474B"/>
    <w:rsid w:val="003E47A1"/>
    <w:rsid w:val="003E7FD6"/>
    <w:rsid w:val="003F0444"/>
    <w:rsid w:val="0040533B"/>
    <w:rsid w:val="00406439"/>
    <w:rsid w:val="004073AB"/>
    <w:rsid w:val="004109E5"/>
    <w:rsid w:val="004154A0"/>
    <w:rsid w:val="00421F4B"/>
    <w:rsid w:val="00431134"/>
    <w:rsid w:val="00441CFF"/>
    <w:rsid w:val="004453C3"/>
    <w:rsid w:val="004473F0"/>
    <w:rsid w:val="00451C7A"/>
    <w:rsid w:val="00451D11"/>
    <w:rsid w:val="004529DC"/>
    <w:rsid w:val="004539F1"/>
    <w:rsid w:val="00456EAC"/>
    <w:rsid w:val="0045726E"/>
    <w:rsid w:val="004637C4"/>
    <w:rsid w:val="00465E9F"/>
    <w:rsid w:val="00477FF4"/>
    <w:rsid w:val="004848D6"/>
    <w:rsid w:val="0049201B"/>
    <w:rsid w:val="004944AA"/>
    <w:rsid w:val="004A0FE9"/>
    <w:rsid w:val="004A7362"/>
    <w:rsid w:val="004A7F6A"/>
    <w:rsid w:val="004B0501"/>
    <w:rsid w:val="004B1D3D"/>
    <w:rsid w:val="004B3BFE"/>
    <w:rsid w:val="004B7CC8"/>
    <w:rsid w:val="004C1C52"/>
    <w:rsid w:val="004C2328"/>
    <w:rsid w:val="004C7AC3"/>
    <w:rsid w:val="004E11CE"/>
    <w:rsid w:val="004E4231"/>
    <w:rsid w:val="004E59CB"/>
    <w:rsid w:val="004F1012"/>
    <w:rsid w:val="004F2674"/>
    <w:rsid w:val="005034B7"/>
    <w:rsid w:val="00506FAB"/>
    <w:rsid w:val="00512780"/>
    <w:rsid w:val="00512D6D"/>
    <w:rsid w:val="00514776"/>
    <w:rsid w:val="00516712"/>
    <w:rsid w:val="0051703F"/>
    <w:rsid w:val="00517498"/>
    <w:rsid w:val="00530C86"/>
    <w:rsid w:val="00531DC1"/>
    <w:rsid w:val="00533765"/>
    <w:rsid w:val="0053462E"/>
    <w:rsid w:val="0053519D"/>
    <w:rsid w:val="00540559"/>
    <w:rsid w:val="00543459"/>
    <w:rsid w:val="0055090F"/>
    <w:rsid w:val="005530CF"/>
    <w:rsid w:val="0056242F"/>
    <w:rsid w:val="00566FEA"/>
    <w:rsid w:val="00575EFC"/>
    <w:rsid w:val="00577EF2"/>
    <w:rsid w:val="005842F9"/>
    <w:rsid w:val="00585641"/>
    <w:rsid w:val="00586C37"/>
    <w:rsid w:val="005875BE"/>
    <w:rsid w:val="005877DC"/>
    <w:rsid w:val="005922C4"/>
    <w:rsid w:val="00595F84"/>
    <w:rsid w:val="005A18AE"/>
    <w:rsid w:val="005A374E"/>
    <w:rsid w:val="005B172B"/>
    <w:rsid w:val="005B7A1A"/>
    <w:rsid w:val="005C3648"/>
    <w:rsid w:val="005C39E5"/>
    <w:rsid w:val="005C777D"/>
    <w:rsid w:val="005D1748"/>
    <w:rsid w:val="005E1504"/>
    <w:rsid w:val="005E1C9C"/>
    <w:rsid w:val="005E3850"/>
    <w:rsid w:val="005E4179"/>
    <w:rsid w:val="005E42C1"/>
    <w:rsid w:val="005F19F5"/>
    <w:rsid w:val="005F5325"/>
    <w:rsid w:val="005F6055"/>
    <w:rsid w:val="00601805"/>
    <w:rsid w:val="00602F95"/>
    <w:rsid w:val="006035FF"/>
    <w:rsid w:val="00603BF9"/>
    <w:rsid w:val="00610592"/>
    <w:rsid w:val="00611B3A"/>
    <w:rsid w:val="006131BA"/>
    <w:rsid w:val="00613DA8"/>
    <w:rsid w:val="00614D14"/>
    <w:rsid w:val="006165D4"/>
    <w:rsid w:val="00621CFC"/>
    <w:rsid w:val="00627D50"/>
    <w:rsid w:val="00631573"/>
    <w:rsid w:val="00632C6E"/>
    <w:rsid w:val="00634573"/>
    <w:rsid w:val="00635308"/>
    <w:rsid w:val="00647BD1"/>
    <w:rsid w:val="00652464"/>
    <w:rsid w:val="00656471"/>
    <w:rsid w:val="00656AA9"/>
    <w:rsid w:val="00657BE0"/>
    <w:rsid w:val="00667C40"/>
    <w:rsid w:val="00672BDE"/>
    <w:rsid w:val="00672CF6"/>
    <w:rsid w:val="00673E18"/>
    <w:rsid w:val="006744E7"/>
    <w:rsid w:val="0068301C"/>
    <w:rsid w:val="00687131"/>
    <w:rsid w:val="006874CF"/>
    <w:rsid w:val="006879C7"/>
    <w:rsid w:val="006929FA"/>
    <w:rsid w:val="00693E86"/>
    <w:rsid w:val="006972F3"/>
    <w:rsid w:val="006A1DF6"/>
    <w:rsid w:val="006A1F44"/>
    <w:rsid w:val="006A221F"/>
    <w:rsid w:val="006A520F"/>
    <w:rsid w:val="006A62B8"/>
    <w:rsid w:val="006A687D"/>
    <w:rsid w:val="006A6B85"/>
    <w:rsid w:val="006A6BDC"/>
    <w:rsid w:val="006B0598"/>
    <w:rsid w:val="006B2133"/>
    <w:rsid w:val="006B7F8C"/>
    <w:rsid w:val="006C5759"/>
    <w:rsid w:val="006D4857"/>
    <w:rsid w:val="006D5F81"/>
    <w:rsid w:val="006D669A"/>
    <w:rsid w:val="006D7E2B"/>
    <w:rsid w:val="006E217F"/>
    <w:rsid w:val="006E366C"/>
    <w:rsid w:val="006F15C2"/>
    <w:rsid w:val="006F1DFA"/>
    <w:rsid w:val="00704958"/>
    <w:rsid w:val="00704BCC"/>
    <w:rsid w:val="007058C8"/>
    <w:rsid w:val="0071688D"/>
    <w:rsid w:val="0072049D"/>
    <w:rsid w:val="007222E2"/>
    <w:rsid w:val="007268F1"/>
    <w:rsid w:val="0073784D"/>
    <w:rsid w:val="007444E7"/>
    <w:rsid w:val="00745E70"/>
    <w:rsid w:val="00761600"/>
    <w:rsid w:val="00770323"/>
    <w:rsid w:val="00771651"/>
    <w:rsid w:val="007768DD"/>
    <w:rsid w:val="00781DDA"/>
    <w:rsid w:val="007848FC"/>
    <w:rsid w:val="00785AB3"/>
    <w:rsid w:val="00786A11"/>
    <w:rsid w:val="00790070"/>
    <w:rsid w:val="00790CFD"/>
    <w:rsid w:val="00794BCC"/>
    <w:rsid w:val="0079581D"/>
    <w:rsid w:val="007A55C1"/>
    <w:rsid w:val="007B0CEC"/>
    <w:rsid w:val="007B19C5"/>
    <w:rsid w:val="007B26D8"/>
    <w:rsid w:val="007B7C65"/>
    <w:rsid w:val="007C2CB2"/>
    <w:rsid w:val="007C32CC"/>
    <w:rsid w:val="007D1F68"/>
    <w:rsid w:val="007D3300"/>
    <w:rsid w:val="007E06C0"/>
    <w:rsid w:val="007E4041"/>
    <w:rsid w:val="007E449E"/>
    <w:rsid w:val="007E6CA0"/>
    <w:rsid w:val="007E6EF3"/>
    <w:rsid w:val="007F13C2"/>
    <w:rsid w:val="007F3C30"/>
    <w:rsid w:val="0080137E"/>
    <w:rsid w:val="008047EB"/>
    <w:rsid w:val="00810F2A"/>
    <w:rsid w:val="00817E24"/>
    <w:rsid w:val="0082556B"/>
    <w:rsid w:val="0082735A"/>
    <w:rsid w:val="00832BBF"/>
    <w:rsid w:val="008433F6"/>
    <w:rsid w:val="00843519"/>
    <w:rsid w:val="008542D4"/>
    <w:rsid w:val="0085779C"/>
    <w:rsid w:val="00860CDB"/>
    <w:rsid w:val="00867937"/>
    <w:rsid w:val="00870835"/>
    <w:rsid w:val="0087154A"/>
    <w:rsid w:val="00873BBB"/>
    <w:rsid w:val="00875758"/>
    <w:rsid w:val="00877748"/>
    <w:rsid w:val="00881D1C"/>
    <w:rsid w:val="00883C50"/>
    <w:rsid w:val="0088566A"/>
    <w:rsid w:val="00893CBD"/>
    <w:rsid w:val="008A5627"/>
    <w:rsid w:val="008B1E68"/>
    <w:rsid w:val="008B2D3A"/>
    <w:rsid w:val="008B499C"/>
    <w:rsid w:val="008C172D"/>
    <w:rsid w:val="008C3940"/>
    <w:rsid w:val="008C774B"/>
    <w:rsid w:val="008D4491"/>
    <w:rsid w:val="008E0FAD"/>
    <w:rsid w:val="008E2801"/>
    <w:rsid w:val="008E78D7"/>
    <w:rsid w:val="008F17F0"/>
    <w:rsid w:val="008F6E62"/>
    <w:rsid w:val="009021EB"/>
    <w:rsid w:val="00903EE6"/>
    <w:rsid w:val="00904E6B"/>
    <w:rsid w:val="00905C1D"/>
    <w:rsid w:val="009128E7"/>
    <w:rsid w:val="00912B1A"/>
    <w:rsid w:val="00921433"/>
    <w:rsid w:val="00921AA9"/>
    <w:rsid w:val="00923F7C"/>
    <w:rsid w:val="00926DDC"/>
    <w:rsid w:val="0093125A"/>
    <w:rsid w:val="00931333"/>
    <w:rsid w:val="00932C8A"/>
    <w:rsid w:val="00932D9C"/>
    <w:rsid w:val="00946840"/>
    <w:rsid w:val="00950090"/>
    <w:rsid w:val="00950851"/>
    <w:rsid w:val="00951F14"/>
    <w:rsid w:val="00955E37"/>
    <w:rsid w:val="009576B0"/>
    <w:rsid w:val="00962C5D"/>
    <w:rsid w:val="009651E8"/>
    <w:rsid w:val="009660DD"/>
    <w:rsid w:val="00974A3E"/>
    <w:rsid w:val="00981359"/>
    <w:rsid w:val="009837C3"/>
    <w:rsid w:val="00986CE8"/>
    <w:rsid w:val="009874BC"/>
    <w:rsid w:val="00987EFB"/>
    <w:rsid w:val="00991E61"/>
    <w:rsid w:val="00994116"/>
    <w:rsid w:val="009A10A7"/>
    <w:rsid w:val="009A1EAF"/>
    <w:rsid w:val="009A5E12"/>
    <w:rsid w:val="009B65BD"/>
    <w:rsid w:val="009B7535"/>
    <w:rsid w:val="009C07AE"/>
    <w:rsid w:val="009C39E4"/>
    <w:rsid w:val="009D0D1B"/>
    <w:rsid w:val="009D2465"/>
    <w:rsid w:val="009D4533"/>
    <w:rsid w:val="009D69E0"/>
    <w:rsid w:val="009D76FD"/>
    <w:rsid w:val="009E1FA3"/>
    <w:rsid w:val="009E3B79"/>
    <w:rsid w:val="009F3490"/>
    <w:rsid w:val="009F44E3"/>
    <w:rsid w:val="009F6964"/>
    <w:rsid w:val="00A003CF"/>
    <w:rsid w:val="00A06780"/>
    <w:rsid w:val="00A11C4F"/>
    <w:rsid w:val="00A11F73"/>
    <w:rsid w:val="00A151C3"/>
    <w:rsid w:val="00A17CCB"/>
    <w:rsid w:val="00A2416A"/>
    <w:rsid w:val="00A31EE4"/>
    <w:rsid w:val="00A32A69"/>
    <w:rsid w:val="00A364A2"/>
    <w:rsid w:val="00A42F55"/>
    <w:rsid w:val="00A47028"/>
    <w:rsid w:val="00A4794B"/>
    <w:rsid w:val="00A5508C"/>
    <w:rsid w:val="00A57110"/>
    <w:rsid w:val="00A617BC"/>
    <w:rsid w:val="00A6377F"/>
    <w:rsid w:val="00A70AA1"/>
    <w:rsid w:val="00A75AF9"/>
    <w:rsid w:val="00A81E18"/>
    <w:rsid w:val="00A85F86"/>
    <w:rsid w:val="00A8736F"/>
    <w:rsid w:val="00A93E1A"/>
    <w:rsid w:val="00AB06D8"/>
    <w:rsid w:val="00AB0C1C"/>
    <w:rsid w:val="00AB0F10"/>
    <w:rsid w:val="00AB194E"/>
    <w:rsid w:val="00AB2277"/>
    <w:rsid w:val="00AB23D6"/>
    <w:rsid w:val="00AB2D7C"/>
    <w:rsid w:val="00AB6271"/>
    <w:rsid w:val="00AB72C8"/>
    <w:rsid w:val="00AC1A0F"/>
    <w:rsid w:val="00AC37EB"/>
    <w:rsid w:val="00AC4289"/>
    <w:rsid w:val="00AC47AC"/>
    <w:rsid w:val="00AC58B0"/>
    <w:rsid w:val="00AD049D"/>
    <w:rsid w:val="00AD3193"/>
    <w:rsid w:val="00AE253A"/>
    <w:rsid w:val="00AE4554"/>
    <w:rsid w:val="00AF1771"/>
    <w:rsid w:val="00B0590F"/>
    <w:rsid w:val="00B10953"/>
    <w:rsid w:val="00B11628"/>
    <w:rsid w:val="00B130E6"/>
    <w:rsid w:val="00B15B82"/>
    <w:rsid w:val="00B162BB"/>
    <w:rsid w:val="00B17051"/>
    <w:rsid w:val="00B31D1C"/>
    <w:rsid w:val="00B335A1"/>
    <w:rsid w:val="00B3381E"/>
    <w:rsid w:val="00B351F9"/>
    <w:rsid w:val="00B50F2F"/>
    <w:rsid w:val="00B56A3B"/>
    <w:rsid w:val="00B7119A"/>
    <w:rsid w:val="00B7378D"/>
    <w:rsid w:val="00B743F0"/>
    <w:rsid w:val="00B81019"/>
    <w:rsid w:val="00B94343"/>
    <w:rsid w:val="00B966A4"/>
    <w:rsid w:val="00B976DF"/>
    <w:rsid w:val="00BA4FFE"/>
    <w:rsid w:val="00BA5DD6"/>
    <w:rsid w:val="00BA6E0E"/>
    <w:rsid w:val="00BA7A96"/>
    <w:rsid w:val="00BB14C6"/>
    <w:rsid w:val="00BB2060"/>
    <w:rsid w:val="00BB2E50"/>
    <w:rsid w:val="00BB522A"/>
    <w:rsid w:val="00BB5ECA"/>
    <w:rsid w:val="00BB7E7D"/>
    <w:rsid w:val="00BC7CFD"/>
    <w:rsid w:val="00BD2C67"/>
    <w:rsid w:val="00BD6887"/>
    <w:rsid w:val="00BD7EC3"/>
    <w:rsid w:val="00BE1C11"/>
    <w:rsid w:val="00BE4696"/>
    <w:rsid w:val="00BF38E3"/>
    <w:rsid w:val="00BF4445"/>
    <w:rsid w:val="00BF4B3E"/>
    <w:rsid w:val="00BF611E"/>
    <w:rsid w:val="00C03E9A"/>
    <w:rsid w:val="00C04B16"/>
    <w:rsid w:val="00C0720B"/>
    <w:rsid w:val="00C07362"/>
    <w:rsid w:val="00C077E4"/>
    <w:rsid w:val="00C07AE6"/>
    <w:rsid w:val="00C10021"/>
    <w:rsid w:val="00C10B3E"/>
    <w:rsid w:val="00C12237"/>
    <w:rsid w:val="00C15FFB"/>
    <w:rsid w:val="00C211DF"/>
    <w:rsid w:val="00C21A7B"/>
    <w:rsid w:val="00C21CAD"/>
    <w:rsid w:val="00C23AF8"/>
    <w:rsid w:val="00C2600D"/>
    <w:rsid w:val="00C27D53"/>
    <w:rsid w:val="00C304CE"/>
    <w:rsid w:val="00C322F3"/>
    <w:rsid w:val="00C343DE"/>
    <w:rsid w:val="00C478A5"/>
    <w:rsid w:val="00C53F8F"/>
    <w:rsid w:val="00C56977"/>
    <w:rsid w:val="00C62068"/>
    <w:rsid w:val="00C63975"/>
    <w:rsid w:val="00C63B41"/>
    <w:rsid w:val="00C63FD8"/>
    <w:rsid w:val="00C70A15"/>
    <w:rsid w:val="00C73FE9"/>
    <w:rsid w:val="00C74DF5"/>
    <w:rsid w:val="00C75FEA"/>
    <w:rsid w:val="00C76A3E"/>
    <w:rsid w:val="00C777B6"/>
    <w:rsid w:val="00C84307"/>
    <w:rsid w:val="00C85BAE"/>
    <w:rsid w:val="00C93407"/>
    <w:rsid w:val="00CA0AF9"/>
    <w:rsid w:val="00CA0B88"/>
    <w:rsid w:val="00CA2A75"/>
    <w:rsid w:val="00CA3297"/>
    <w:rsid w:val="00CA74A7"/>
    <w:rsid w:val="00CB1E3F"/>
    <w:rsid w:val="00CC0958"/>
    <w:rsid w:val="00CC1930"/>
    <w:rsid w:val="00CC251F"/>
    <w:rsid w:val="00CD00DB"/>
    <w:rsid w:val="00CD46B4"/>
    <w:rsid w:val="00CD4EDD"/>
    <w:rsid w:val="00CE04F6"/>
    <w:rsid w:val="00CE5229"/>
    <w:rsid w:val="00CE6F82"/>
    <w:rsid w:val="00CE7CE5"/>
    <w:rsid w:val="00CF0925"/>
    <w:rsid w:val="00CF22BC"/>
    <w:rsid w:val="00CF2369"/>
    <w:rsid w:val="00CF2CE1"/>
    <w:rsid w:val="00CF3106"/>
    <w:rsid w:val="00D02B1D"/>
    <w:rsid w:val="00D057C9"/>
    <w:rsid w:val="00D12CD5"/>
    <w:rsid w:val="00D1381F"/>
    <w:rsid w:val="00D16450"/>
    <w:rsid w:val="00D20388"/>
    <w:rsid w:val="00D203EC"/>
    <w:rsid w:val="00D240C9"/>
    <w:rsid w:val="00D26BDA"/>
    <w:rsid w:val="00D33C2A"/>
    <w:rsid w:val="00D34043"/>
    <w:rsid w:val="00D34EA5"/>
    <w:rsid w:val="00D445D7"/>
    <w:rsid w:val="00D44A5B"/>
    <w:rsid w:val="00D5146A"/>
    <w:rsid w:val="00D52996"/>
    <w:rsid w:val="00D52A19"/>
    <w:rsid w:val="00D539CD"/>
    <w:rsid w:val="00D54893"/>
    <w:rsid w:val="00D54BF0"/>
    <w:rsid w:val="00D71AEE"/>
    <w:rsid w:val="00D7556D"/>
    <w:rsid w:val="00D864FE"/>
    <w:rsid w:val="00D87A7B"/>
    <w:rsid w:val="00D903D2"/>
    <w:rsid w:val="00D9188A"/>
    <w:rsid w:val="00D93C70"/>
    <w:rsid w:val="00D97337"/>
    <w:rsid w:val="00DA2D98"/>
    <w:rsid w:val="00DA7EB0"/>
    <w:rsid w:val="00DB14AC"/>
    <w:rsid w:val="00DB2B48"/>
    <w:rsid w:val="00DB59BA"/>
    <w:rsid w:val="00DB602C"/>
    <w:rsid w:val="00DB7089"/>
    <w:rsid w:val="00DC04E6"/>
    <w:rsid w:val="00DC3E55"/>
    <w:rsid w:val="00DE5FDC"/>
    <w:rsid w:val="00DF4C0F"/>
    <w:rsid w:val="00E005AD"/>
    <w:rsid w:val="00E01666"/>
    <w:rsid w:val="00E02AC2"/>
    <w:rsid w:val="00E02E36"/>
    <w:rsid w:val="00E03214"/>
    <w:rsid w:val="00E03C3F"/>
    <w:rsid w:val="00E0490C"/>
    <w:rsid w:val="00E05831"/>
    <w:rsid w:val="00E07EFF"/>
    <w:rsid w:val="00E13356"/>
    <w:rsid w:val="00E24473"/>
    <w:rsid w:val="00E2492B"/>
    <w:rsid w:val="00E24F9D"/>
    <w:rsid w:val="00E26632"/>
    <w:rsid w:val="00E27EC7"/>
    <w:rsid w:val="00E31188"/>
    <w:rsid w:val="00E4CFCF"/>
    <w:rsid w:val="00E502E6"/>
    <w:rsid w:val="00E53DBB"/>
    <w:rsid w:val="00E54227"/>
    <w:rsid w:val="00E57D2E"/>
    <w:rsid w:val="00E6628F"/>
    <w:rsid w:val="00E66A67"/>
    <w:rsid w:val="00E821F4"/>
    <w:rsid w:val="00E87678"/>
    <w:rsid w:val="00E87713"/>
    <w:rsid w:val="00E908D7"/>
    <w:rsid w:val="00E94021"/>
    <w:rsid w:val="00E97239"/>
    <w:rsid w:val="00EA0766"/>
    <w:rsid w:val="00EA4053"/>
    <w:rsid w:val="00EA4C96"/>
    <w:rsid w:val="00EB388A"/>
    <w:rsid w:val="00EB4655"/>
    <w:rsid w:val="00EB4EC3"/>
    <w:rsid w:val="00EB7C5D"/>
    <w:rsid w:val="00EB7D03"/>
    <w:rsid w:val="00EB7F6C"/>
    <w:rsid w:val="00EC4075"/>
    <w:rsid w:val="00EC43C6"/>
    <w:rsid w:val="00EC6106"/>
    <w:rsid w:val="00ED2957"/>
    <w:rsid w:val="00ED309F"/>
    <w:rsid w:val="00ED3B85"/>
    <w:rsid w:val="00ED76D5"/>
    <w:rsid w:val="00EE0DBD"/>
    <w:rsid w:val="00EE3313"/>
    <w:rsid w:val="00EE77EA"/>
    <w:rsid w:val="00EF0FA0"/>
    <w:rsid w:val="00F03733"/>
    <w:rsid w:val="00F11DBB"/>
    <w:rsid w:val="00F12B03"/>
    <w:rsid w:val="00F1351B"/>
    <w:rsid w:val="00F15113"/>
    <w:rsid w:val="00F22129"/>
    <w:rsid w:val="00F2651C"/>
    <w:rsid w:val="00F2745B"/>
    <w:rsid w:val="00F27855"/>
    <w:rsid w:val="00F324BE"/>
    <w:rsid w:val="00F366DC"/>
    <w:rsid w:val="00F42971"/>
    <w:rsid w:val="00F45FE7"/>
    <w:rsid w:val="00F50C60"/>
    <w:rsid w:val="00F51C3E"/>
    <w:rsid w:val="00F5202F"/>
    <w:rsid w:val="00F6022B"/>
    <w:rsid w:val="00F67C1A"/>
    <w:rsid w:val="00F73BF9"/>
    <w:rsid w:val="00F73C42"/>
    <w:rsid w:val="00F8238F"/>
    <w:rsid w:val="00F8350A"/>
    <w:rsid w:val="00F8485E"/>
    <w:rsid w:val="00F9216C"/>
    <w:rsid w:val="00FA0CD8"/>
    <w:rsid w:val="00FA0EED"/>
    <w:rsid w:val="00FA3AA2"/>
    <w:rsid w:val="00FB2603"/>
    <w:rsid w:val="00FB33EF"/>
    <w:rsid w:val="00FB5701"/>
    <w:rsid w:val="00FC5810"/>
    <w:rsid w:val="00FD27EC"/>
    <w:rsid w:val="00FD5930"/>
    <w:rsid w:val="00FD6ADA"/>
    <w:rsid w:val="00FE183E"/>
    <w:rsid w:val="00FE417B"/>
    <w:rsid w:val="00FE4E35"/>
    <w:rsid w:val="00FF4FBD"/>
    <w:rsid w:val="00FF51D4"/>
    <w:rsid w:val="012D90ED"/>
    <w:rsid w:val="015FE90E"/>
    <w:rsid w:val="0167D780"/>
    <w:rsid w:val="023DABC6"/>
    <w:rsid w:val="02681952"/>
    <w:rsid w:val="02A44C08"/>
    <w:rsid w:val="02F5BBCF"/>
    <w:rsid w:val="034DC368"/>
    <w:rsid w:val="046EB041"/>
    <w:rsid w:val="04BE0268"/>
    <w:rsid w:val="067B465E"/>
    <w:rsid w:val="06D296D2"/>
    <w:rsid w:val="06E2D3E4"/>
    <w:rsid w:val="071EBCCC"/>
    <w:rsid w:val="07A33820"/>
    <w:rsid w:val="07E9EEA4"/>
    <w:rsid w:val="09330D63"/>
    <w:rsid w:val="09490F2C"/>
    <w:rsid w:val="0A0D9168"/>
    <w:rsid w:val="0A57DA18"/>
    <w:rsid w:val="0A8E1237"/>
    <w:rsid w:val="0AA3563B"/>
    <w:rsid w:val="0CE06614"/>
    <w:rsid w:val="0CF936A4"/>
    <w:rsid w:val="0DB52E88"/>
    <w:rsid w:val="0E8339E6"/>
    <w:rsid w:val="0E8CD556"/>
    <w:rsid w:val="0EEF4C94"/>
    <w:rsid w:val="0F690E61"/>
    <w:rsid w:val="0FEA9407"/>
    <w:rsid w:val="10203A45"/>
    <w:rsid w:val="10B1F97C"/>
    <w:rsid w:val="1219C11B"/>
    <w:rsid w:val="12DCEC1B"/>
    <w:rsid w:val="12FFDB62"/>
    <w:rsid w:val="1316DBCB"/>
    <w:rsid w:val="134AF05D"/>
    <w:rsid w:val="13AD1ECA"/>
    <w:rsid w:val="1402ECD0"/>
    <w:rsid w:val="14622BCE"/>
    <w:rsid w:val="14625267"/>
    <w:rsid w:val="14D93E2F"/>
    <w:rsid w:val="14DF3244"/>
    <w:rsid w:val="151C7DC5"/>
    <w:rsid w:val="15EF5783"/>
    <w:rsid w:val="1604E81D"/>
    <w:rsid w:val="16C9EC6D"/>
    <w:rsid w:val="17397453"/>
    <w:rsid w:val="1742E871"/>
    <w:rsid w:val="17561372"/>
    <w:rsid w:val="17E9640B"/>
    <w:rsid w:val="1878BC15"/>
    <w:rsid w:val="189A5F58"/>
    <w:rsid w:val="189CD80F"/>
    <w:rsid w:val="18A2998B"/>
    <w:rsid w:val="192C40AC"/>
    <w:rsid w:val="19A06D17"/>
    <w:rsid w:val="1A802257"/>
    <w:rsid w:val="1ABB2C8F"/>
    <w:rsid w:val="1ADBEB8E"/>
    <w:rsid w:val="1AEE64E0"/>
    <w:rsid w:val="1BC3A4B0"/>
    <w:rsid w:val="1CAFEEB2"/>
    <w:rsid w:val="1CBDF9A9"/>
    <w:rsid w:val="1CEA66D7"/>
    <w:rsid w:val="1D8D5C75"/>
    <w:rsid w:val="1D92BF1D"/>
    <w:rsid w:val="1DCA8043"/>
    <w:rsid w:val="1E241683"/>
    <w:rsid w:val="1ECFA44E"/>
    <w:rsid w:val="1F7B8DAA"/>
    <w:rsid w:val="20C34741"/>
    <w:rsid w:val="21137098"/>
    <w:rsid w:val="217B6679"/>
    <w:rsid w:val="21AB1B27"/>
    <w:rsid w:val="21CDFBA5"/>
    <w:rsid w:val="21E2A033"/>
    <w:rsid w:val="21F40062"/>
    <w:rsid w:val="22444E79"/>
    <w:rsid w:val="2275B83C"/>
    <w:rsid w:val="232B10B9"/>
    <w:rsid w:val="23927D6A"/>
    <w:rsid w:val="23E8A875"/>
    <w:rsid w:val="2450123E"/>
    <w:rsid w:val="255C52DF"/>
    <w:rsid w:val="25938C9E"/>
    <w:rsid w:val="2613F989"/>
    <w:rsid w:val="26D7846D"/>
    <w:rsid w:val="26D91403"/>
    <w:rsid w:val="2726F2B6"/>
    <w:rsid w:val="272E8A19"/>
    <w:rsid w:val="288D6159"/>
    <w:rsid w:val="2A0FA139"/>
    <w:rsid w:val="2A32BBC2"/>
    <w:rsid w:val="2A4F3ED9"/>
    <w:rsid w:val="2AA87E76"/>
    <w:rsid w:val="2B63D392"/>
    <w:rsid w:val="2B71A84A"/>
    <w:rsid w:val="2C617369"/>
    <w:rsid w:val="2D30601B"/>
    <w:rsid w:val="2E218B43"/>
    <w:rsid w:val="2E4109AC"/>
    <w:rsid w:val="2EE29652"/>
    <w:rsid w:val="2EF4AC1E"/>
    <w:rsid w:val="2F0D35F4"/>
    <w:rsid w:val="30B65C36"/>
    <w:rsid w:val="312E4237"/>
    <w:rsid w:val="31A8B181"/>
    <w:rsid w:val="31CEE3F4"/>
    <w:rsid w:val="31F2E706"/>
    <w:rsid w:val="32031A29"/>
    <w:rsid w:val="325EDE36"/>
    <w:rsid w:val="32741E35"/>
    <w:rsid w:val="3274DE48"/>
    <w:rsid w:val="32DB49C1"/>
    <w:rsid w:val="32E64577"/>
    <w:rsid w:val="32F0E6DC"/>
    <w:rsid w:val="3493C939"/>
    <w:rsid w:val="34A9C176"/>
    <w:rsid w:val="35A53EB3"/>
    <w:rsid w:val="36CAC6E7"/>
    <w:rsid w:val="36F37C40"/>
    <w:rsid w:val="37827A7B"/>
    <w:rsid w:val="37FCA18C"/>
    <w:rsid w:val="384D3B36"/>
    <w:rsid w:val="388866F0"/>
    <w:rsid w:val="39C0CD7C"/>
    <w:rsid w:val="3A4FE89B"/>
    <w:rsid w:val="3AE6BDC9"/>
    <w:rsid w:val="3B698E77"/>
    <w:rsid w:val="3B7969DB"/>
    <w:rsid w:val="3BEBB8FC"/>
    <w:rsid w:val="3C2B4F10"/>
    <w:rsid w:val="3D55D96C"/>
    <w:rsid w:val="3D91863D"/>
    <w:rsid w:val="3E194354"/>
    <w:rsid w:val="3F2703D6"/>
    <w:rsid w:val="3FC78554"/>
    <w:rsid w:val="40D3C021"/>
    <w:rsid w:val="4123D1F3"/>
    <w:rsid w:val="41C3A416"/>
    <w:rsid w:val="425AFA80"/>
    <w:rsid w:val="42AE8DDE"/>
    <w:rsid w:val="4312ACEC"/>
    <w:rsid w:val="442DFFE6"/>
    <w:rsid w:val="444C39AB"/>
    <w:rsid w:val="45123013"/>
    <w:rsid w:val="451752AC"/>
    <w:rsid w:val="45398A09"/>
    <w:rsid w:val="45818B27"/>
    <w:rsid w:val="459C2B8D"/>
    <w:rsid w:val="4685CF58"/>
    <w:rsid w:val="46C46EEF"/>
    <w:rsid w:val="479B50CB"/>
    <w:rsid w:val="47ABE407"/>
    <w:rsid w:val="47F58EA1"/>
    <w:rsid w:val="480E9A58"/>
    <w:rsid w:val="488473B2"/>
    <w:rsid w:val="491CD804"/>
    <w:rsid w:val="49744BF6"/>
    <w:rsid w:val="4A4A8F1C"/>
    <w:rsid w:val="4A87F00F"/>
    <w:rsid w:val="4B03EFC8"/>
    <w:rsid w:val="4CA07A9B"/>
    <w:rsid w:val="4E992792"/>
    <w:rsid w:val="4F7CE9EB"/>
    <w:rsid w:val="4F957F37"/>
    <w:rsid w:val="4FAFE8A4"/>
    <w:rsid w:val="4FCB20AD"/>
    <w:rsid w:val="50974019"/>
    <w:rsid w:val="50ED10BC"/>
    <w:rsid w:val="5114ED96"/>
    <w:rsid w:val="5162AA35"/>
    <w:rsid w:val="529117F7"/>
    <w:rsid w:val="52CE4C69"/>
    <w:rsid w:val="52DB50EC"/>
    <w:rsid w:val="531148D8"/>
    <w:rsid w:val="53829B18"/>
    <w:rsid w:val="53B060B4"/>
    <w:rsid w:val="5482DAC2"/>
    <w:rsid w:val="549621DA"/>
    <w:rsid w:val="54B5CA23"/>
    <w:rsid w:val="54CECBE8"/>
    <w:rsid w:val="55474D94"/>
    <w:rsid w:val="557560FD"/>
    <w:rsid w:val="568B71E4"/>
    <w:rsid w:val="56BD372E"/>
    <w:rsid w:val="576A75B3"/>
    <w:rsid w:val="578B2276"/>
    <w:rsid w:val="58A28502"/>
    <w:rsid w:val="5919D1BA"/>
    <w:rsid w:val="59549EBF"/>
    <w:rsid w:val="59D9E1FB"/>
    <w:rsid w:val="5BA2C85C"/>
    <w:rsid w:val="5CAB2964"/>
    <w:rsid w:val="5DA1840F"/>
    <w:rsid w:val="5DD8DEB7"/>
    <w:rsid w:val="5DF4A1DB"/>
    <w:rsid w:val="5EC5A08C"/>
    <w:rsid w:val="5FD9CBFB"/>
    <w:rsid w:val="61B08E04"/>
    <w:rsid w:val="62DDD93D"/>
    <w:rsid w:val="63AF7785"/>
    <w:rsid w:val="64117F00"/>
    <w:rsid w:val="645D5715"/>
    <w:rsid w:val="64AE3DC5"/>
    <w:rsid w:val="65342334"/>
    <w:rsid w:val="66A756BB"/>
    <w:rsid w:val="671E6617"/>
    <w:rsid w:val="681FD4C6"/>
    <w:rsid w:val="68D51403"/>
    <w:rsid w:val="68F5EF3F"/>
    <w:rsid w:val="6949F095"/>
    <w:rsid w:val="6A82A7A3"/>
    <w:rsid w:val="6AB3D106"/>
    <w:rsid w:val="6ACC9899"/>
    <w:rsid w:val="6BA5C4DD"/>
    <w:rsid w:val="6BD983E9"/>
    <w:rsid w:val="6C709D47"/>
    <w:rsid w:val="6CAC91C3"/>
    <w:rsid w:val="6CE391BA"/>
    <w:rsid w:val="6DC6D778"/>
    <w:rsid w:val="6DCB6793"/>
    <w:rsid w:val="6DF2BDAD"/>
    <w:rsid w:val="6EE02C9C"/>
    <w:rsid w:val="6F35F22B"/>
    <w:rsid w:val="6FAFC969"/>
    <w:rsid w:val="703AF6D0"/>
    <w:rsid w:val="71B230C4"/>
    <w:rsid w:val="71C21019"/>
    <w:rsid w:val="7221E084"/>
    <w:rsid w:val="724515EE"/>
    <w:rsid w:val="7254ED45"/>
    <w:rsid w:val="736A6FB5"/>
    <w:rsid w:val="75148EFE"/>
    <w:rsid w:val="76960485"/>
    <w:rsid w:val="770FE058"/>
    <w:rsid w:val="77A35141"/>
    <w:rsid w:val="78DBCA1E"/>
    <w:rsid w:val="79245B06"/>
    <w:rsid w:val="7A0C52EF"/>
    <w:rsid w:val="7A5300D7"/>
    <w:rsid w:val="7B13BDCA"/>
    <w:rsid w:val="7B41F403"/>
    <w:rsid w:val="7B7480C9"/>
    <w:rsid w:val="7BBBA459"/>
    <w:rsid w:val="7BC90623"/>
    <w:rsid w:val="7C04D9C1"/>
    <w:rsid w:val="7C6F2883"/>
    <w:rsid w:val="7D36264A"/>
    <w:rsid w:val="7DD4A487"/>
    <w:rsid w:val="7F2CD343"/>
    <w:rsid w:val="7F799FE6"/>
    <w:rsid w:val="7FAFF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8B36AF4"/>
  <w15:docId w15:val="{308D4E67-CFB5-4374-8A17-969553EBC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Theme="minorHAnsi" w:hAnsi="Open Sans" w:cstheme="minorBidi"/>
        <w:color w:val="262626" w:themeColor="text1" w:themeTint="D9"/>
        <w:kern w:val="2"/>
        <w:sz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B88"/>
    <w:rPr>
      <w:rFonts w:ascii="Times New Roman" w:eastAsia="Times New Roman" w:hAnsi="Times New Roman" w:cs="Times New Roman"/>
      <w:color w:val="auto"/>
      <w:kern w:val="0"/>
      <w:sz w:val="24"/>
      <w:szCs w:val="24"/>
      <w:lang w:eastAsia="en-GB"/>
    </w:rPr>
  </w:style>
  <w:style w:type="paragraph" w:styleId="Heading1">
    <w:name w:val="heading 1"/>
    <w:aliases w:val="DECIDE Title 1"/>
    <w:link w:val="Heading1Char"/>
    <w:uiPriority w:val="9"/>
    <w:qFormat/>
    <w:rsid w:val="00790070"/>
    <w:pPr>
      <w:numPr>
        <w:numId w:val="4"/>
      </w:numPr>
      <w:pBdr>
        <w:top w:val="single" w:sz="4" w:space="1" w:color="313185" w:themeColor="accent3"/>
        <w:bottom w:val="single" w:sz="4" w:space="1" w:color="313185" w:themeColor="accent3"/>
      </w:pBdr>
      <w:spacing w:before="480" w:after="240"/>
      <w:contextualSpacing/>
      <w:outlineLvl w:val="0"/>
    </w:pPr>
    <w:rPr>
      <w:rFonts w:asciiTheme="majorHAnsi" w:eastAsiaTheme="majorEastAsia" w:hAnsiTheme="majorHAnsi"/>
      <w:caps/>
      <w:color w:val="A0459A" w:themeColor="background1"/>
      <w:sz w:val="28"/>
      <w:lang w:val="en-GB" w:eastAsia="de-DE"/>
    </w:rPr>
  </w:style>
  <w:style w:type="paragraph" w:styleId="Heading2">
    <w:name w:val="heading 2"/>
    <w:aliases w:val="DECIDE Title 2,Title 2"/>
    <w:basedOn w:val="Heading1"/>
    <w:link w:val="Heading2Char"/>
    <w:uiPriority w:val="9"/>
    <w:qFormat/>
    <w:rsid w:val="00790070"/>
    <w:pPr>
      <w:numPr>
        <w:ilvl w:val="1"/>
      </w:numPr>
      <w:pBdr>
        <w:top w:val="none" w:sz="0" w:space="0" w:color="auto"/>
        <w:bottom w:val="none" w:sz="0" w:space="0" w:color="auto"/>
      </w:pBdr>
      <w:outlineLvl w:val="1"/>
    </w:pPr>
    <w:rPr>
      <w:iCs/>
    </w:rPr>
  </w:style>
  <w:style w:type="paragraph" w:styleId="Heading3">
    <w:name w:val="heading 3"/>
    <w:aliases w:val="DECIDE Title 3"/>
    <w:basedOn w:val="Heading2"/>
    <w:link w:val="Heading3Char"/>
    <w:uiPriority w:val="9"/>
    <w:qFormat/>
    <w:rsid w:val="00610592"/>
    <w:pPr>
      <w:numPr>
        <w:ilvl w:val="2"/>
      </w:numPr>
      <w:spacing w:before="280" w:after="180"/>
      <w:outlineLvl w:val="2"/>
    </w:pPr>
    <w:rPr>
      <w:caps w:val="0"/>
      <w:sz w:val="24"/>
      <w:szCs w:val="72"/>
    </w:rPr>
  </w:style>
  <w:style w:type="paragraph" w:styleId="Heading4">
    <w:name w:val="heading 4"/>
    <w:aliases w:val="DECIDE Title 4"/>
    <w:basedOn w:val="Heading3"/>
    <w:link w:val="Heading4Char"/>
    <w:uiPriority w:val="9"/>
    <w:qFormat/>
    <w:rsid w:val="00C76A3E"/>
    <w:pPr>
      <w:numPr>
        <w:ilvl w:val="3"/>
      </w:numPr>
      <w:tabs>
        <w:tab w:val="right" w:pos="6740"/>
      </w:tabs>
      <w:outlineLvl w:val="3"/>
    </w:pPr>
  </w:style>
  <w:style w:type="paragraph" w:styleId="Heading5">
    <w:name w:val="heading 5"/>
    <w:basedOn w:val="Normal"/>
    <w:link w:val="Heading5Char"/>
    <w:uiPriority w:val="9"/>
    <w:qFormat/>
    <w:rsid w:val="00790070"/>
    <w:pPr>
      <w:keepNext/>
      <w:keepLines/>
      <w:numPr>
        <w:ilvl w:val="4"/>
        <w:numId w:val="4"/>
      </w:numPr>
      <w:spacing w:before="160" w:after="60"/>
      <w:ind w:left="851" w:hanging="851"/>
      <w:jc w:val="both"/>
      <w:outlineLvl w:val="4"/>
    </w:pPr>
    <w:rPr>
      <w:color w:val="A0459A" w:themeColor="background1"/>
      <w:lang w:eastAsia="de-DE"/>
    </w:rPr>
  </w:style>
  <w:style w:type="paragraph" w:styleId="Heading6">
    <w:name w:val="heading 6"/>
    <w:basedOn w:val="Normal"/>
    <w:link w:val="Heading6Char"/>
    <w:uiPriority w:val="9"/>
    <w:qFormat/>
    <w:rsid w:val="00E02AC2"/>
    <w:pPr>
      <w:numPr>
        <w:ilvl w:val="5"/>
        <w:numId w:val="4"/>
      </w:numPr>
      <w:pBdr>
        <w:top w:val="single" w:sz="4" w:space="1" w:color="313185" w:themeColor="accent3"/>
        <w:bottom w:val="single" w:sz="4" w:space="1" w:color="313185" w:themeColor="accent3"/>
      </w:pBdr>
      <w:spacing w:before="60" w:after="60"/>
      <w:jc w:val="both"/>
      <w:outlineLvl w:val="5"/>
    </w:pPr>
    <w:rPr>
      <w:color w:val="313185" w:themeColor="accent1"/>
      <w:lang w:eastAsia="de-DE"/>
    </w:rPr>
  </w:style>
  <w:style w:type="paragraph" w:styleId="Heading7">
    <w:name w:val="heading 7"/>
    <w:basedOn w:val="Normal"/>
    <w:link w:val="Heading7Char"/>
    <w:uiPriority w:val="9"/>
    <w:qFormat/>
    <w:rsid w:val="00C76A3E"/>
    <w:pPr>
      <w:numPr>
        <w:ilvl w:val="6"/>
        <w:numId w:val="4"/>
      </w:numPr>
      <w:pBdr>
        <w:top w:val="single" w:sz="4" w:space="1" w:color="313185" w:themeColor="accent3"/>
        <w:bottom w:val="single" w:sz="4" w:space="1" w:color="313185" w:themeColor="accent3"/>
      </w:pBdr>
      <w:tabs>
        <w:tab w:val="right" w:pos="7220"/>
      </w:tabs>
      <w:spacing w:before="60" w:after="240"/>
      <w:ind w:right="-301"/>
      <w:outlineLvl w:val="6"/>
    </w:pPr>
    <w:rPr>
      <w:color w:val="313185" w:themeColor="accent1"/>
      <w:sz w:val="20"/>
      <w:lang w:eastAsia="de-DE"/>
    </w:rPr>
  </w:style>
  <w:style w:type="paragraph" w:styleId="Heading8">
    <w:name w:val="heading 8"/>
    <w:basedOn w:val="Normal"/>
    <w:link w:val="Heading8Char"/>
    <w:uiPriority w:val="9"/>
    <w:qFormat/>
    <w:rsid w:val="00E02AC2"/>
    <w:pPr>
      <w:numPr>
        <w:ilvl w:val="7"/>
        <w:numId w:val="4"/>
      </w:numPr>
      <w:pBdr>
        <w:top w:val="single" w:sz="4" w:space="1" w:color="313185" w:themeColor="accent3"/>
        <w:bottom w:val="single" w:sz="4" w:space="1" w:color="313185" w:themeColor="accent3"/>
      </w:pBdr>
      <w:spacing w:before="60" w:after="60"/>
      <w:jc w:val="both"/>
      <w:outlineLvl w:val="7"/>
    </w:pPr>
    <w:rPr>
      <w:sz w:val="20"/>
      <w:lang w:eastAsia="de-DE"/>
    </w:rPr>
  </w:style>
  <w:style w:type="paragraph" w:styleId="Heading9">
    <w:name w:val="heading 9"/>
    <w:basedOn w:val="Normal"/>
    <w:link w:val="Heading9Char"/>
    <w:uiPriority w:val="9"/>
    <w:qFormat/>
    <w:rsid w:val="00E02AC2"/>
    <w:pPr>
      <w:numPr>
        <w:ilvl w:val="8"/>
        <w:numId w:val="4"/>
      </w:numPr>
      <w:pBdr>
        <w:top w:val="single" w:sz="4" w:space="1" w:color="313185" w:themeColor="accent3"/>
        <w:bottom w:val="single" w:sz="4" w:space="1" w:color="313185" w:themeColor="accent3"/>
      </w:pBdr>
      <w:spacing w:before="60" w:after="60"/>
      <w:jc w:val="both"/>
      <w:outlineLvl w:val="8"/>
    </w:pPr>
    <w:rPr>
      <w:sz w:val="20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26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2686"/>
  </w:style>
  <w:style w:type="paragraph" w:styleId="Footer">
    <w:name w:val="footer"/>
    <w:basedOn w:val="Normal"/>
    <w:link w:val="FooterChar"/>
    <w:uiPriority w:val="99"/>
    <w:unhideWhenUsed/>
    <w:rsid w:val="00ED30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309F"/>
    <w:rPr>
      <w:rFonts w:asciiTheme="minorHAnsi" w:hAnsiTheme="minorHAnsi"/>
    </w:rPr>
  </w:style>
  <w:style w:type="character" w:customStyle="1" w:styleId="Heading1Char">
    <w:name w:val="Heading 1 Char"/>
    <w:aliases w:val="DECIDE Title 1 Char"/>
    <w:basedOn w:val="DefaultParagraphFont"/>
    <w:link w:val="Heading1"/>
    <w:uiPriority w:val="9"/>
    <w:rsid w:val="00790070"/>
    <w:rPr>
      <w:rFonts w:asciiTheme="majorHAnsi" w:eastAsiaTheme="majorEastAsia" w:hAnsiTheme="majorHAnsi"/>
      <w:caps/>
      <w:color w:val="A0459A" w:themeColor="background1"/>
      <w:sz w:val="28"/>
      <w:lang w:val="en-GB" w:eastAsia="de-DE"/>
    </w:rPr>
  </w:style>
  <w:style w:type="character" w:customStyle="1" w:styleId="Heading2Char">
    <w:name w:val="Heading 2 Char"/>
    <w:aliases w:val="DECIDE Title 2 Char,Title 2 Char"/>
    <w:basedOn w:val="DefaultParagraphFont"/>
    <w:link w:val="Heading2"/>
    <w:uiPriority w:val="9"/>
    <w:rsid w:val="00790070"/>
    <w:rPr>
      <w:rFonts w:asciiTheme="majorHAnsi" w:eastAsiaTheme="majorEastAsia" w:hAnsiTheme="majorHAnsi"/>
      <w:iCs/>
      <w:caps/>
      <w:color w:val="A0459A" w:themeColor="background1"/>
      <w:sz w:val="28"/>
      <w:lang w:val="en-GB" w:eastAsia="de-DE"/>
    </w:rPr>
  </w:style>
  <w:style w:type="character" w:customStyle="1" w:styleId="Heading3Char">
    <w:name w:val="Heading 3 Char"/>
    <w:aliases w:val="DECIDE Title 3 Char"/>
    <w:basedOn w:val="DefaultParagraphFont"/>
    <w:link w:val="Heading3"/>
    <w:uiPriority w:val="9"/>
    <w:rsid w:val="00610592"/>
    <w:rPr>
      <w:rFonts w:asciiTheme="majorHAnsi" w:eastAsiaTheme="majorEastAsia" w:hAnsiTheme="majorHAnsi"/>
      <w:iCs/>
      <w:color w:val="A0459A" w:themeColor="background1"/>
      <w:sz w:val="24"/>
      <w:szCs w:val="72"/>
      <w:lang w:val="en-GB" w:eastAsia="de-DE"/>
    </w:rPr>
  </w:style>
  <w:style w:type="character" w:customStyle="1" w:styleId="Heading4Char">
    <w:name w:val="Heading 4 Char"/>
    <w:aliases w:val="DECIDE Title 4 Char"/>
    <w:basedOn w:val="DefaultParagraphFont"/>
    <w:link w:val="Heading4"/>
    <w:uiPriority w:val="9"/>
    <w:rsid w:val="00C76A3E"/>
    <w:rPr>
      <w:rFonts w:asciiTheme="majorHAnsi" w:eastAsiaTheme="majorEastAsia" w:hAnsiTheme="majorHAnsi"/>
      <w:iCs/>
      <w:color w:val="A0459A" w:themeColor="background1"/>
      <w:sz w:val="24"/>
      <w:szCs w:val="72"/>
      <w:lang w:val="en-GB" w:eastAsia="de-DE"/>
    </w:rPr>
  </w:style>
  <w:style w:type="character" w:customStyle="1" w:styleId="Heading5Char">
    <w:name w:val="Heading 5 Char"/>
    <w:basedOn w:val="DefaultParagraphFont"/>
    <w:link w:val="Heading5"/>
    <w:uiPriority w:val="9"/>
    <w:rsid w:val="00790070"/>
    <w:rPr>
      <w:rFonts w:asciiTheme="minorHAnsi" w:hAnsiTheme="minorHAnsi"/>
      <w:color w:val="A0459A" w:themeColor="background1"/>
      <w:lang w:val="en-GB" w:eastAsia="de-DE"/>
    </w:rPr>
  </w:style>
  <w:style w:type="character" w:customStyle="1" w:styleId="Heading6Char">
    <w:name w:val="Heading 6 Char"/>
    <w:basedOn w:val="DefaultParagraphFont"/>
    <w:link w:val="Heading6"/>
    <w:uiPriority w:val="9"/>
    <w:rsid w:val="00E02AC2"/>
    <w:rPr>
      <w:rFonts w:asciiTheme="minorHAnsi" w:hAnsiTheme="minorHAnsi"/>
      <w:color w:val="313185" w:themeColor="accent1"/>
      <w:lang w:val="en-GB" w:eastAsia="de-DE"/>
    </w:rPr>
  </w:style>
  <w:style w:type="character" w:customStyle="1" w:styleId="Heading7Char">
    <w:name w:val="Heading 7 Char"/>
    <w:basedOn w:val="DefaultParagraphFont"/>
    <w:link w:val="Heading7"/>
    <w:uiPriority w:val="9"/>
    <w:rsid w:val="00C76A3E"/>
    <w:rPr>
      <w:rFonts w:asciiTheme="minorHAnsi" w:hAnsiTheme="minorHAnsi"/>
      <w:color w:val="313185" w:themeColor="accent1"/>
      <w:sz w:val="20"/>
      <w:lang w:val="en-GB" w:eastAsia="de-DE"/>
    </w:rPr>
  </w:style>
  <w:style w:type="character" w:customStyle="1" w:styleId="Heading8Char">
    <w:name w:val="Heading 8 Char"/>
    <w:basedOn w:val="DefaultParagraphFont"/>
    <w:link w:val="Heading8"/>
    <w:uiPriority w:val="9"/>
    <w:rsid w:val="00E02AC2"/>
    <w:rPr>
      <w:rFonts w:asciiTheme="minorHAnsi" w:hAnsiTheme="minorHAnsi"/>
      <w:color w:val="000000" w:themeColor="text1"/>
      <w:sz w:val="20"/>
      <w:lang w:val="en-GB" w:eastAsia="de-DE"/>
    </w:rPr>
  </w:style>
  <w:style w:type="character" w:customStyle="1" w:styleId="Heading9Char">
    <w:name w:val="Heading 9 Char"/>
    <w:basedOn w:val="DefaultParagraphFont"/>
    <w:link w:val="Heading9"/>
    <w:uiPriority w:val="9"/>
    <w:rsid w:val="00E02AC2"/>
    <w:rPr>
      <w:rFonts w:asciiTheme="minorHAnsi" w:hAnsiTheme="minorHAnsi"/>
      <w:color w:val="000000" w:themeColor="text1"/>
      <w:sz w:val="20"/>
      <w:lang w:val="en-GB" w:eastAsia="de-DE"/>
    </w:rPr>
  </w:style>
  <w:style w:type="character" w:styleId="Strong">
    <w:name w:val="Strong"/>
    <w:uiPriority w:val="22"/>
    <w:qFormat/>
    <w:rsid w:val="00C63975"/>
    <w:rPr>
      <w:rFonts w:asciiTheme="minorHAnsi" w:hAnsiTheme="minorHAnsi" w:cs="Times New Roman"/>
      <w:b w:val="0"/>
      <w:bCs/>
      <w:i w:val="0"/>
      <w:color w:val="000000" w:themeColor="text1"/>
    </w:rPr>
  </w:style>
  <w:style w:type="paragraph" w:customStyle="1" w:styleId="TITLE2">
    <w:name w:val="TITLE 2"/>
    <w:basedOn w:val="Title1"/>
    <w:qFormat/>
    <w:rsid w:val="00C10021"/>
    <w:rPr>
      <w:color w:val="A0459A" w:themeColor="background1"/>
      <w:sz w:val="24"/>
      <w:szCs w:val="28"/>
    </w:rPr>
  </w:style>
  <w:style w:type="character" w:customStyle="1" w:styleId="FootnoteCharacters">
    <w:name w:val="Footnote Characters"/>
    <w:unhideWhenUsed/>
    <w:qFormat/>
    <w:rsid w:val="00C10021"/>
    <w:rPr>
      <w:rFonts w:asciiTheme="minorHAnsi" w:hAnsiTheme="minorHAnsi"/>
      <w:color w:val="000000" w:themeColor="text1"/>
      <w:lang w:val="nl-NL"/>
    </w:rPr>
  </w:style>
  <w:style w:type="character" w:customStyle="1" w:styleId="FootnoteAnchor">
    <w:name w:val="Footnote Anchor"/>
    <w:rsid w:val="00C2600D"/>
    <w:rPr>
      <w:vertAlign w:val="superscript"/>
    </w:rPr>
  </w:style>
  <w:style w:type="character" w:customStyle="1" w:styleId="BodyTextChar">
    <w:name w:val="Body Text Char"/>
    <w:basedOn w:val="DefaultParagraphFont"/>
    <w:link w:val="BodyText"/>
    <w:qFormat/>
    <w:rsid w:val="00C63975"/>
    <w:rPr>
      <w:rFonts w:ascii="Crimson Pro" w:hAnsi="Crimson Pro"/>
      <w:color w:val="000000" w:themeColor="text1"/>
      <w:lang w:val="en-GB"/>
    </w:rPr>
  </w:style>
  <w:style w:type="character" w:customStyle="1" w:styleId="BoldLightBlue">
    <w:name w:val="Bold Light Blue"/>
    <w:basedOn w:val="DefaultParagraphFont"/>
    <w:uiPriority w:val="1"/>
    <w:qFormat/>
    <w:rsid w:val="00962C5D"/>
    <w:rPr>
      <w:rFonts w:asciiTheme="minorHAnsi" w:hAnsiTheme="minorHAnsi" w:cs="Times New Roman"/>
      <w:b/>
      <w:bCs/>
      <w:i w:val="0"/>
      <w:color w:val="7BC24E"/>
    </w:rPr>
  </w:style>
  <w:style w:type="character" w:customStyle="1" w:styleId="SubtitleNoBold">
    <w:name w:val="Subtitle | No Bold"/>
    <w:basedOn w:val="DefaultParagraphFont"/>
    <w:uiPriority w:val="1"/>
    <w:qFormat/>
    <w:rsid w:val="00147D89"/>
    <w:rPr>
      <w:bCs/>
      <w:color w:val="313185" w:themeColor="accent2"/>
      <w:sz w:val="36"/>
      <w:szCs w:val="36"/>
    </w:rPr>
  </w:style>
  <w:style w:type="character" w:customStyle="1" w:styleId="ALLCAPITALIZED">
    <w:name w:val="ALL CAPITALIZED"/>
    <w:basedOn w:val="DefaultParagraphFont"/>
    <w:uiPriority w:val="1"/>
    <w:qFormat/>
    <w:rsid w:val="00F2745B"/>
    <w:rPr>
      <w:rFonts w:eastAsia="Times New Roman" w:cs="Open Sans"/>
      <w:b/>
      <w:caps/>
      <w:color w:val="000000" w:themeColor="text2"/>
      <w:sz w:val="18"/>
      <w:lang w:val="fr-FR"/>
    </w:rPr>
  </w:style>
  <w:style w:type="paragraph" w:styleId="BodyText">
    <w:name w:val="Body Text"/>
    <w:basedOn w:val="Normal"/>
    <w:link w:val="BodyTextChar"/>
    <w:unhideWhenUsed/>
    <w:qFormat/>
    <w:rsid w:val="00C63975"/>
    <w:pPr>
      <w:spacing w:before="120" w:after="180"/>
      <w:jc w:val="both"/>
    </w:pPr>
    <w:rPr>
      <w:rFonts w:ascii="Crimson Pro" w:hAnsi="Crimson Pro"/>
    </w:rPr>
  </w:style>
  <w:style w:type="character" w:customStyle="1" w:styleId="BodyTextChar1">
    <w:name w:val="Body Text Char1"/>
    <w:basedOn w:val="DefaultParagraphFont"/>
    <w:uiPriority w:val="99"/>
    <w:semiHidden/>
    <w:rsid w:val="00C2600D"/>
    <w:rPr>
      <w:rFonts w:ascii="Montserrat" w:eastAsia="Times New Roman" w:hAnsi="Montserrat" w:cs="Times New Roman"/>
      <w:color w:val="000000" w:themeColor="text2"/>
      <w:lang w:val="en-GB" w:eastAsia="en-GB"/>
    </w:rPr>
  </w:style>
  <w:style w:type="paragraph" w:styleId="Caption">
    <w:name w:val="caption"/>
    <w:basedOn w:val="Normal"/>
    <w:qFormat/>
    <w:rsid w:val="009B65BD"/>
    <w:pPr>
      <w:spacing w:before="120" w:after="240"/>
      <w:jc w:val="center"/>
    </w:pPr>
    <w:rPr>
      <w:rFonts w:cs="Arial"/>
      <w:bCs/>
      <w:i/>
      <w:iCs/>
      <w:color w:val="313185" w:themeColor="accent1"/>
      <w:sz w:val="18"/>
      <w:lang w:eastAsia="de-DE"/>
    </w:rPr>
  </w:style>
  <w:style w:type="paragraph" w:customStyle="1" w:styleId="Title1">
    <w:name w:val="Title 1"/>
    <w:basedOn w:val="Normal"/>
    <w:qFormat/>
    <w:rsid w:val="001B7F96"/>
    <w:pPr>
      <w:spacing w:before="360" w:after="240"/>
    </w:pPr>
    <w:rPr>
      <w:rFonts w:asciiTheme="majorHAnsi" w:eastAsia="SimSun" w:hAnsiTheme="majorHAnsi" w:cs="Times New Roman (Body CS)"/>
      <w:b/>
      <w:caps/>
      <w:sz w:val="32"/>
      <w:lang w:val="nl-NL" w:eastAsia="zh-CN"/>
    </w:rPr>
  </w:style>
  <w:style w:type="character" w:customStyle="1" w:styleId="TitleChar1">
    <w:name w:val="Title Char1"/>
    <w:basedOn w:val="DefaultParagraphFont"/>
    <w:uiPriority w:val="10"/>
    <w:rsid w:val="00C2600D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paragraph" w:customStyle="1" w:styleId="Bodytext-small">
    <w:name w:val="Body text - small"/>
    <w:basedOn w:val="Normal"/>
    <w:qFormat/>
    <w:rsid w:val="00C63975"/>
    <w:pPr>
      <w:widowControl w:val="0"/>
      <w:spacing w:before="120" w:after="120"/>
      <w:jc w:val="both"/>
    </w:pPr>
    <w:rPr>
      <w:rFonts w:cs="Arial"/>
      <w:bCs/>
      <w:iCs/>
      <w:szCs w:val="22"/>
      <w:lang w:eastAsia="de-DE"/>
    </w:rPr>
  </w:style>
  <w:style w:type="paragraph" w:customStyle="1" w:styleId="Title3">
    <w:name w:val="Title 3"/>
    <w:basedOn w:val="Title1"/>
    <w:qFormat/>
    <w:rsid w:val="00431134"/>
    <w:rPr>
      <w:sz w:val="24"/>
    </w:rPr>
  </w:style>
  <w:style w:type="paragraph" w:customStyle="1" w:styleId="bullet2">
    <w:name w:val="bullet 2"/>
    <w:basedOn w:val="bullet1"/>
    <w:qFormat/>
    <w:rsid w:val="0093125A"/>
    <w:pPr>
      <w:numPr>
        <w:numId w:val="2"/>
      </w:numPr>
      <w:spacing w:after="60"/>
    </w:pPr>
  </w:style>
  <w:style w:type="paragraph" w:customStyle="1" w:styleId="bullet1">
    <w:name w:val="bullet 1"/>
    <w:basedOn w:val="Normal"/>
    <w:qFormat/>
    <w:rsid w:val="00C63975"/>
    <w:pPr>
      <w:numPr>
        <w:numId w:val="1"/>
      </w:numPr>
      <w:spacing w:after="120"/>
      <w:jc w:val="both"/>
    </w:pPr>
    <w:rPr>
      <w:rFonts w:cs="Arial"/>
      <w:bCs/>
      <w:iCs/>
      <w:szCs w:val="28"/>
      <w:lang w:eastAsia="de-DE"/>
    </w:rPr>
  </w:style>
  <w:style w:type="paragraph" w:styleId="TOC1">
    <w:name w:val="toc 1"/>
    <w:basedOn w:val="Normal"/>
    <w:autoRedefine/>
    <w:uiPriority w:val="39"/>
    <w:qFormat/>
    <w:rsid w:val="00B162BB"/>
    <w:pPr>
      <w:tabs>
        <w:tab w:val="left" w:pos="851"/>
        <w:tab w:val="right" w:leader="dot" w:pos="9355"/>
      </w:tabs>
      <w:spacing w:before="120" w:after="120"/>
    </w:pPr>
    <w:rPr>
      <w:bCs/>
      <w:caps/>
      <w:szCs w:val="22"/>
      <w:lang w:eastAsia="de-DE"/>
    </w:rPr>
  </w:style>
  <w:style w:type="paragraph" w:styleId="TOC2">
    <w:name w:val="toc 2"/>
    <w:basedOn w:val="Normal"/>
    <w:autoRedefine/>
    <w:uiPriority w:val="39"/>
    <w:qFormat/>
    <w:rsid w:val="00613DA8"/>
    <w:pPr>
      <w:tabs>
        <w:tab w:val="left" w:pos="851"/>
        <w:tab w:val="right" w:leader="dot" w:pos="9062"/>
      </w:tabs>
      <w:spacing w:after="120"/>
      <w:jc w:val="both"/>
    </w:pPr>
    <w:rPr>
      <w:color w:val="A0459A" w:themeColor="background1"/>
      <w:szCs w:val="22"/>
      <w:lang w:eastAsia="de-DE"/>
    </w:rPr>
  </w:style>
  <w:style w:type="paragraph" w:styleId="TOC3">
    <w:name w:val="toc 3"/>
    <w:basedOn w:val="Normal"/>
    <w:uiPriority w:val="39"/>
    <w:qFormat/>
    <w:rsid w:val="00613DA8"/>
    <w:pPr>
      <w:tabs>
        <w:tab w:val="left" w:pos="851"/>
        <w:tab w:val="right" w:leader="dot" w:pos="9062"/>
      </w:tabs>
      <w:spacing w:after="120"/>
    </w:pPr>
    <w:rPr>
      <w:color w:val="A0459A" w:themeColor="background1"/>
      <w:szCs w:val="22"/>
      <w:lang w:val="fr-FR" w:eastAsia="de-DE"/>
    </w:rPr>
  </w:style>
  <w:style w:type="paragraph" w:customStyle="1" w:styleId="bullet3">
    <w:name w:val="bullet 3"/>
    <w:basedOn w:val="bullet1"/>
    <w:qFormat/>
    <w:rsid w:val="00C63975"/>
    <w:pPr>
      <w:numPr>
        <w:numId w:val="3"/>
      </w:numPr>
    </w:pPr>
  </w:style>
  <w:style w:type="paragraph" w:customStyle="1" w:styleId="Reference">
    <w:name w:val="Reference"/>
    <w:basedOn w:val="Normal"/>
    <w:qFormat/>
    <w:rsid w:val="00C10021"/>
    <w:pPr>
      <w:widowControl w:val="0"/>
      <w:spacing w:before="120" w:after="120"/>
      <w:jc w:val="both"/>
    </w:pPr>
    <w:rPr>
      <w:szCs w:val="22"/>
      <w:lang w:eastAsia="de-DE"/>
    </w:rPr>
  </w:style>
  <w:style w:type="paragraph" w:customStyle="1" w:styleId="ListofTables">
    <w:name w:val="List of Tables"/>
    <w:basedOn w:val="TableofFigures"/>
    <w:qFormat/>
    <w:rsid w:val="00C63975"/>
    <w:rPr>
      <w:caps/>
      <w:sz w:val="22"/>
    </w:rPr>
  </w:style>
  <w:style w:type="paragraph" w:styleId="TableofFigures">
    <w:name w:val="table of figures"/>
    <w:basedOn w:val="TOC1"/>
    <w:uiPriority w:val="99"/>
    <w:qFormat/>
    <w:rsid w:val="001B7F96"/>
    <w:pPr>
      <w:ind w:left="440" w:hanging="440"/>
    </w:pPr>
    <w:rPr>
      <w:rFonts w:cs="Arial"/>
      <w:caps w:val="0"/>
      <w:sz w:val="21"/>
      <w:szCs w:val="20"/>
    </w:rPr>
  </w:style>
  <w:style w:type="paragraph" w:customStyle="1" w:styleId="GrantAgreement">
    <w:name w:val="Grant Agreement"/>
    <w:basedOn w:val="Bodytext-small"/>
    <w:qFormat/>
    <w:rsid w:val="00431134"/>
    <w:pPr>
      <w:ind w:left="2160"/>
      <w:jc w:val="left"/>
    </w:pPr>
    <w:rPr>
      <w:color w:val="262626" w:themeColor="text1" w:themeTint="D9"/>
    </w:rPr>
  </w:style>
  <w:style w:type="paragraph" w:customStyle="1" w:styleId="Revision1">
    <w:name w:val="Revision1"/>
    <w:basedOn w:val="Bodytext-small"/>
    <w:qFormat/>
    <w:rsid w:val="00962C5D"/>
    <w:pPr>
      <w:jc w:val="center"/>
    </w:pPr>
    <w:rPr>
      <w:color w:val="EF3A4C"/>
    </w:rPr>
  </w:style>
  <w:style w:type="paragraph" w:customStyle="1" w:styleId="DocumentTitle">
    <w:name w:val="Document Title"/>
    <w:qFormat/>
    <w:rsid w:val="004473F0"/>
    <w:rPr>
      <w:rFonts w:ascii="DM Sans" w:eastAsiaTheme="majorEastAsia" w:hAnsi="DM Sans" w:cs="Open Sans"/>
      <w:b/>
      <w:bCs/>
      <w:caps/>
      <w:color w:val="FFFFFF" w:themeColor="background2"/>
      <w:sz w:val="36"/>
      <w:lang w:val="en-GB" w:eastAsia="de-DE"/>
    </w:rPr>
  </w:style>
  <w:style w:type="paragraph" w:styleId="FootnoteText">
    <w:name w:val="footnote text"/>
    <w:basedOn w:val="Normal"/>
    <w:link w:val="FootnoteTextChar"/>
    <w:uiPriority w:val="99"/>
    <w:unhideWhenUsed/>
    <w:rsid w:val="00656471"/>
    <w:rPr>
      <w:rFonts w:ascii="Mundial Thin" w:hAnsi="Mundial Thin"/>
      <w:sz w:val="16"/>
    </w:rPr>
  </w:style>
  <w:style w:type="table" w:customStyle="1" w:styleId="AgendaTablestyle">
    <w:name w:val="Agenda Table style"/>
    <w:basedOn w:val="TableNormal"/>
    <w:uiPriority w:val="99"/>
    <w:rsid w:val="002C7C30"/>
    <w:pPr>
      <w:jc w:val="center"/>
    </w:pPr>
    <w:rPr>
      <w:rFonts w:eastAsia="Times New Roman"/>
      <w:lang w:val="fr-FR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jc w:val="center"/>
      </w:pPr>
      <w:rPr>
        <w:rFonts w:ascii="___WRD_EMBED_SUB_174" w:hAnsi="___WRD_EMBED_SUB_174"/>
        <w:b w:val="0"/>
        <w:i w:val="0"/>
        <w:color w:val="FFFFFF" w:themeColor="background2"/>
        <w:sz w:val="22"/>
      </w:rPr>
      <w:tblPr/>
      <w:tcPr>
        <w:shd w:val="clear" w:color="auto" w:fill="A0459A" w:themeFill="background1"/>
      </w:tcPr>
    </w:tblStylePr>
    <w:tblStylePr w:type="lastRow">
      <w:rPr>
        <w:color w:val="FFFFFF" w:themeColor="background2"/>
      </w:rPr>
      <w:tblPr/>
      <w:tcPr>
        <w:shd w:val="clear" w:color="auto" w:fill="313185" w:themeFill="accent1"/>
      </w:tcPr>
    </w:tblStylePr>
    <w:tblStylePr w:type="firstCol">
      <w:rPr>
        <w:rFonts w:ascii="___WRD_EMBED_SUB_174" w:hAnsi="___WRD_EMBED_SUB_174"/>
        <w:b/>
      </w:rPr>
    </w:tblStylePr>
    <w:tblStylePr w:type="lastCol">
      <w:rPr>
        <w:rFonts w:ascii="___WRD_EMBED_SUB_174" w:hAnsi="___WRD_EMBED_SUB_174"/>
        <w:b/>
      </w:rPr>
    </w:tblStylePr>
    <w:tblStylePr w:type="band1Vert">
      <w:rPr>
        <w:rFonts w:ascii="___WRD_EMBED_SUB_174" w:hAnsi="___WRD_EMBED_SUB_174"/>
      </w:rPr>
    </w:tblStylePr>
    <w:tblStylePr w:type="band2Vert">
      <w:rPr>
        <w:rFonts w:ascii="___WRD_EMBED_SUB_174" w:hAnsi="___WRD_EMBED_SUB_174"/>
      </w:rPr>
    </w:tblStylePr>
    <w:tblStylePr w:type="band1Horz">
      <w:rPr>
        <w:rFonts w:ascii="___WRD_EMBED_SUB_174" w:hAnsi="___WRD_EMBED_SUB_174"/>
        <w:b w:val="0"/>
        <w:i w:val="0"/>
        <w:sz w:val="24"/>
      </w:rPr>
      <w:tblPr/>
      <w:tcPr>
        <w:shd w:val="clear" w:color="auto" w:fill="EED7EC" w:themeFill="background1" w:themeFillTint="33"/>
      </w:tcPr>
    </w:tblStylePr>
    <w:tblStylePr w:type="band2Horz">
      <w:rPr>
        <w:rFonts w:ascii="___WRD_EMBED_SUB_174" w:hAnsi="___WRD_EMBED_SUB_174"/>
      </w:rPr>
    </w:tblStylePr>
  </w:style>
  <w:style w:type="table" w:styleId="GridTable4-Accent1">
    <w:name w:val="Grid Table 4 Accent 1"/>
    <w:basedOn w:val="TableNormal"/>
    <w:uiPriority w:val="49"/>
    <w:rsid w:val="00C2600D"/>
    <w:tblPr>
      <w:tblStyleRowBandSize w:val="1"/>
      <w:tblStyleColBandSize w:val="1"/>
      <w:tblBorders>
        <w:top w:val="single" w:sz="4" w:space="0" w:color="6F6FCA" w:themeColor="accent1" w:themeTint="99"/>
        <w:left w:val="single" w:sz="4" w:space="0" w:color="6F6FCA" w:themeColor="accent1" w:themeTint="99"/>
        <w:bottom w:val="single" w:sz="4" w:space="0" w:color="6F6FCA" w:themeColor="accent1" w:themeTint="99"/>
        <w:right w:val="single" w:sz="4" w:space="0" w:color="6F6FCA" w:themeColor="accent1" w:themeTint="99"/>
        <w:insideH w:val="single" w:sz="4" w:space="0" w:color="6F6FCA" w:themeColor="accent1" w:themeTint="99"/>
        <w:insideV w:val="single" w:sz="4" w:space="0" w:color="6F6FCA" w:themeColor="accent1" w:themeTint="99"/>
      </w:tblBorders>
    </w:tblPr>
    <w:tblStylePr w:type="firstRow">
      <w:rPr>
        <w:b/>
        <w:bCs/>
        <w:color w:val="A0459A" w:themeColor="background1"/>
      </w:rPr>
      <w:tblPr/>
      <w:tcPr>
        <w:tcBorders>
          <w:top w:val="single" w:sz="4" w:space="0" w:color="313185" w:themeColor="accent1"/>
          <w:left w:val="single" w:sz="4" w:space="0" w:color="313185" w:themeColor="accent1"/>
          <w:bottom w:val="single" w:sz="4" w:space="0" w:color="313185" w:themeColor="accent1"/>
          <w:right w:val="single" w:sz="4" w:space="0" w:color="313185" w:themeColor="accent1"/>
          <w:insideH w:val="nil"/>
          <w:insideV w:val="nil"/>
        </w:tcBorders>
        <w:shd w:val="clear" w:color="auto" w:fill="313185" w:themeFill="accent1"/>
      </w:tcPr>
    </w:tblStylePr>
    <w:tblStylePr w:type="lastRow">
      <w:rPr>
        <w:b/>
        <w:bCs/>
      </w:rPr>
      <w:tblPr/>
      <w:tcPr>
        <w:tcBorders>
          <w:top w:val="double" w:sz="4" w:space="0" w:color="3131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ED" w:themeFill="accent1" w:themeFillTint="33"/>
      </w:tcPr>
    </w:tblStylePr>
    <w:tblStylePr w:type="band1Horz">
      <w:tblPr/>
      <w:tcPr>
        <w:shd w:val="clear" w:color="auto" w:fill="CFCFED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162338"/>
    <w:rPr>
      <w:rFonts w:ascii="Montserrat" w:hAnsi="Montserrat"/>
      <w:b w:val="0"/>
      <w:i w:val="0"/>
      <w:color w:val="BBC7C4"/>
      <w:sz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42C1"/>
    <w:pPr>
      <w:numPr>
        <w:ilvl w:val="1"/>
      </w:numPr>
      <w:spacing w:after="360"/>
      <w:jc w:val="center"/>
    </w:pPr>
    <w:rPr>
      <w:rFonts w:eastAsiaTheme="minorEastAsia" w:cs="Times New Roman (Body CS)"/>
      <w:caps/>
      <w:color w:val="404040" w:themeColor="text1" w:themeTint="BF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E42C1"/>
    <w:rPr>
      <w:rFonts w:ascii="Montserrat" w:eastAsiaTheme="minorEastAsia" w:hAnsi="Montserrat" w:cs="Times New Roman (Body CS)"/>
      <w:caps/>
      <w:color w:val="404040" w:themeColor="text1" w:themeTint="BF"/>
      <w:spacing w:val="15"/>
      <w:sz w:val="36"/>
      <w:szCs w:val="22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56471"/>
    <w:rPr>
      <w:rFonts w:ascii="Mundial Thin" w:hAnsi="Mundial Thin"/>
      <w:sz w:val="16"/>
    </w:rPr>
  </w:style>
  <w:style w:type="character" w:styleId="FootnoteReference">
    <w:name w:val="footnote reference"/>
    <w:basedOn w:val="DefaultParagraphFont"/>
    <w:uiPriority w:val="99"/>
    <w:unhideWhenUsed/>
    <w:rsid w:val="005875BE"/>
    <w:rPr>
      <w:vertAlign w:val="superscript"/>
    </w:rPr>
  </w:style>
  <w:style w:type="character" w:customStyle="1" w:styleId="TitleChar">
    <w:name w:val="Title Char"/>
    <w:basedOn w:val="DefaultParagraphFont"/>
    <w:link w:val="Title"/>
    <w:qFormat/>
    <w:rsid w:val="00AE4554"/>
    <w:rPr>
      <w:rFonts w:asciiTheme="majorHAnsi" w:eastAsiaTheme="majorEastAsia" w:hAnsiTheme="majorHAnsi" w:cstheme="majorBidi"/>
      <w:bCs/>
      <w:iCs/>
      <w:caps/>
      <w:color w:val="A0459A" w:themeColor="background1"/>
      <w:sz w:val="28"/>
      <w:szCs w:val="56"/>
      <w:lang w:val="en-GB" w:eastAsia="de-DE"/>
    </w:rPr>
  </w:style>
  <w:style w:type="paragraph" w:styleId="Title">
    <w:name w:val="Title"/>
    <w:basedOn w:val="Normal"/>
    <w:link w:val="TitleChar"/>
    <w:qFormat/>
    <w:rsid w:val="00AE4554"/>
    <w:pPr>
      <w:pageBreakBefore/>
      <w:widowControl w:val="0"/>
      <w:pBdr>
        <w:top w:val="single" w:sz="4" w:space="1" w:color="313185" w:themeColor="accent3"/>
        <w:bottom w:val="single" w:sz="4" w:space="1" w:color="313185" w:themeColor="accent3"/>
      </w:pBdr>
      <w:spacing w:before="360" w:after="400"/>
      <w:contextualSpacing/>
      <w:jc w:val="center"/>
    </w:pPr>
    <w:rPr>
      <w:rFonts w:asciiTheme="majorHAnsi" w:eastAsiaTheme="majorEastAsia" w:hAnsiTheme="majorHAnsi" w:cstheme="majorBidi"/>
      <w:bCs/>
      <w:iCs/>
      <w:caps/>
      <w:color w:val="A0459A" w:themeColor="background1"/>
      <w:sz w:val="28"/>
      <w:szCs w:val="56"/>
      <w:lang w:eastAsia="de-DE"/>
    </w:rPr>
  </w:style>
  <w:style w:type="character" w:customStyle="1" w:styleId="TitleChar2">
    <w:name w:val="Title Char2"/>
    <w:basedOn w:val="DefaultParagraphFont"/>
    <w:rsid w:val="0053462E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table" w:styleId="TableGrid">
    <w:name w:val="Table Grid"/>
    <w:basedOn w:val="TableNormal"/>
    <w:uiPriority w:val="39"/>
    <w:rsid w:val="00CA32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JECTTitle">
    <w:name w:val="PROJECT Title"/>
    <w:basedOn w:val="Normal"/>
    <w:qFormat/>
    <w:rsid w:val="00147D89"/>
    <w:pPr>
      <w:pBdr>
        <w:top w:val="dotted" w:sz="4" w:space="8" w:color="BBC7C4"/>
        <w:bottom w:val="dotted" w:sz="4" w:space="8" w:color="BBC7C4"/>
      </w:pBdr>
      <w:jc w:val="center"/>
    </w:pPr>
    <w:rPr>
      <w:rFonts w:asciiTheme="majorHAnsi" w:eastAsia="SimSun" w:hAnsiTheme="majorHAnsi"/>
      <w:caps/>
      <w:sz w:val="48"/>
      <w:lang w:eastAsia="zh-CN"/>
    </w:rPr>
  </w:style>
  <w:style w:type="table" w:styleId="GridTable1Light-Accent1">
    <w:name w:val="Grid Table 1 Light Accent 1"/>
    <w:basedOn w:val="TableNormal"/>
    <w:uiPriority w:val="46"/>
    <w:rsid w:val="007848FC"/>
    <w:tblPr>
      <w:tblStyleRowBandSize w:val="1"/>
      <w:tblStyleColBandSize w:val="1"/>
      <w:tblBorders>
        <w:top w:val="single" w:sz="4" w:space="0" w:color="9F9FDB" w:themeColor="accent1" w:themeTint="66"/>
        <w:left w:val="single" w:sz="4" w:space="0" w:color="9F9FDB" w:themeColor="accent1" w:themeTint="66"/>
        <w:bottom w:val="single" w:sz="4" w:space="0" w:color="9F9FDB" w:themeColor="accent1" w:themeTint="66"/>
        <w:right w:val="single" w:sz="4" w:space="0" w:color="9F9FDB" w:themeColor="accent1" w:themeTint="66"/>
        <w:insideH w:val="single" w:sz="4" w:space="0" w:color="9F9FDB" w:themeColor="accent1" w:themeTint="66"/>
        <w:insideV w:val="single" w:sz="4" w:space="0" w:color="9F9FD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F6FC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F6FC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2">
    <w:name w:val="Plain Table 2"/>
    <w:basedOn w:val="TableNormal"/>
    <w:uiPriority w:val="42"/>
    <w:rsid w:val="002C7C30"/>
    <w:rPr>
      <w:rFonts w:asciiTheme="minorHAnsi" w:hAnsiTheme="minorHAnsi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rFonts w:asciiTheme="minorHAnsi" w:hAnsiTheme="minorHAnsi"/>
        <w:b/>
        <w:bCs/>
        <w:color w:val="FFFFFF" w:themeColor="background2"/>
      </w:rPr>
      <w:tblPr/>
      <w:tcPr>
        <w:shd w:val="clear" w:color="auto" w:fill="A0459A" w:themeFill="background1"/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leheaderfooter-white">
    <w:name w:val="Table header/footer - white"/>
    <w:basedOn w:val="BodyText"/>
    <w:qFormat/>
    <w:rsid w:val="00C10021"/>
    <w:pPr>
      <w:jc w:val="center"/>
    </w:pPr>
    <w:rPr>
      <w:rFonts w:asciiTheme="majorHAnsi" w:hAnsiTheme="majorHAnsi"/>
      <w:bCs/>
      <w:color w:val="FFFFFF" w:themeColor="background2"/>
    </w:rPr>
  </w:style>
  <w:style w:type="paragraph" w:customStyle="1" w:styleId="Tableheaderfooter-grey">
    <w:name w:val="Table header/footer - grey"/>
    <w:basedOn w:val="Normal"/>
    <w:qFormat/>
    <w:rsid w:val="002C7C30"/>
    <w:pPr>
      <w:spacing w:before="160" w:after="160"/>
      <w:jc w:val="center"/>
    </w:pPr>
    <w:rPr>
      <w:rFonts w:asciiTheme="majorHAnsi" w:hAnsiTheme="majorHAnsi"/>
      <w:bCs/>
      <w:color w:val="FFFFFF" w:themeColor="background2"/>
    </w:rPr>
  </w:style>
  <w:style w:type="paragraph" w:customStyle="1" w:styleId="Table-content">
    <w:name w:val="Table - content"/>
    <w:basedOn w:val="BodyText"/>
    <w:qFormat/>
    <w:rsid w:val="004B0501"/>
    <w:pPr>
      <w:jc w:val="center"/>
    </w:pPr>
  </w:style>
  <w:style w:type="paragraph" w:styleId="NoSpacing">
    <w:name w:val="No Spacing"/>
    <w:link w:val="NoSpacingChar"/>
    <w:uiPriority w:val="1"/>
    <w:qFormat/>
    <w:rsid w:val="002D5E94"/>
    <w:rPr>
      <w:rFonts w:eastAsiaTheme="minorEastAsia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2D5E94"/>
    <w:rPr>
      <w:rFonts w:eastAsiaTheme="minorEastAsia"/>
      <w:sz w:val="22"/>
      <w:szCs w:val="22"/>
      <w:lang w:eastAsia="zh-CN"/>
    </w:rPr>
  </w:style>
  <w:style w:type="paragraph" w:customStyle="1" w:styleId="Documentcoverdate">
    <w:name w:val="Document cover date"/>
    <w:basedOn w:val="Normal"/>
    <w:qFormat/>
    <w:rsid w:val="004473F0"/>
    <w:pPr>
      <w:spacing w:before="240" w:after="240"/>
    </w:pPr>
    <w:rPr>
      <w:rFonts w:ascii="DM Sans" w:hAnsi="DM Sans"/>
      <w:color w:val="FFFFFF" w:themeColor="background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2C5D"/>
    <w:pPr>
      <w:pBdr>
        <w:top w:val="single" w:sz="4" w:space="10" w:color="313185" w:themeColor="accent1"/>
        <w:bottom w:val="single" w:sz="4" w:space="10" w:color="313185" w:themeColor="accent1"/>
      </w:pBdr>
      <w:spacing w:before="360" w:after="360"/>
      <w:ind w:left="862" w:right="862"/>
      <w:jc w:val="center"/>
    </w:pPr>
    <w:rPr>
      <w:i/>
      <w:iCs/>
      <w:color w:val="EF3A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2C5D"/>
    <w:rPr>
      <w:rFonts w:ascii="Montserrat" w:eastAsia="Times New Roman" w:hAnsi="Montserrat" w:cs="Times New Roman"/>
      <w:i/>
      <w:iCs/>
      <w:color w:val="EF3A4C"/>
      <w:sz w:val="18"/>
      <w:lang w:val="en-GB" w:eastAsia="en-GB"/>
    </w:rPr>
  </w:style>
  <w:style w:type="character" w:styleId="IntenseEmphasis">
    <w:name w:val="Intense Emphasis"/>
    <w:basedOn w:val="DefaultParagraphFont"/>
    <w:uiPriority w:val="21"/>
    <w:qFormat/>
    <w:rsid w:val="00962C5D"/>
    <w:rPr>
      <w:i/>
      <w:iCs/>
      <w:color w:val="EF3A4C"/>
    </w:rPr>
  </w:style>
  <w:style w:type="character" w:styleId="IntenseReference">
    <w:name w:val="Intense Reference"/>
    <w:basedOn w:val="DefaultParagraphFont"/>
    <w:uiPriority w:val="32"/>
    <w:qFormat/>
    <w:rsid w:val="00962C5D"/>
    <w:rPr>
      <w:b/>
      <w:bCs/>
      <w:smallCaps/>
      <w:color w:val="EF3A4C"/>
      <w:spacing w:val="5"/>
    </w:rPr>
  </w:style>
  <w:style w:type="table" w:customStyle="1" w:styleId="introtable">
    <w:name w:val="intro table"/>
    <w:basedOn w:val="TableNormal"/>
    <w:uiPriority w:val="99"/>
    <w:rsid w:val="003A268B"/>
    <w:tblPr>
      <w:tblBorders>
        <w:bottom w:val="dotted" w:sz="4" w:space="0" w:color="313185" w:themeColor="accent3"/>
        <w:insideH w:val="dotted" w:sz="4" w:space="0" w:color="313185" w:themeColor="accent3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1C00A9"/>
    <w:pPr>
      <w:keepNext/>
      <w:keepLines/>
      <w:numPr>
        <w:numId w:val="0"/>
      </w:numPr>
      <w:pBdr>
        <w:top w:val="none" w:sz="0" w:space="0" w:color="auto"/>
        <w:bottom w:val="none" w:sz="0" w:space="0" w:color="auto"/>
      </w:pBdr>
      <w:spacing w:before="240" w:after="0" w:line="259" w:lineRule="auto"/>
      <w:contextualSpacing w:val="0"/>
      <w:outlineLvl w:val="9"/>
    </w:pPr>
    <w:rPr>
      <w:rFonts w:cstheme="majorBidi"/>
      <w:caps w:val="0"/>
      <w:color w:val="242463" w:themeColor="accent1" w:themeShade="BF"/>
      <w:kern w:val="0"/>
      <w:sz w:val="32"/>
      <w:szCs w:val="3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1C00A9"/>
    <w:rPr>
      <w:color w:val="A0459A" w:themeColor="hyperlink"/>
      <w:u w:val="single"/>
    </w:rPr>
  </w:style>
  <w:style w:type="table" w:customStyle="1" w:styleId="Style1">
    <w:name w:val="Style1"/>
    <w:basedOn w:val="TableNormal"/>
    <w:uiPriority w:val="99"/>
    <w:rsid w:val="00DE5FDC"/>
    <w:tblPr>
      <w:tblStyleRowBandSize w:val="1"/>
    </w:tblPr>
    <w:tblStylePr w:type="firstRow">
      <w:rPr>
        <w:rFonts w:ascii="___WRD_EMBED_SUB_174" w:hAnsi="___WRD_EMBED_SUB_174"/>
        <w:color w:val="auto"/>
      </w:rPr>
      <w:tblPr/>
      <w:tcPr>
        <w:shd w:val="clear" w:color="auto" w:fill="FFFFFF" w:themeFill="background2"/>
      </w:tcPr>
    </w:tblStylePr>
    <w:tblStylePr w:type="lastRow">
      <w:tblPr/>
      <w:tcPr>
        <w:tcBorders>
          <w:insideV w:val="nil"/>
        </w:tcBorders>
        <w:shd w:val="clear" w:color="auto" w:fill="313185" w:themeFill="accent2"/>
      </w:tcPr>
    </w:tblStylePr>
    <w:tblStylePr w:type="band2Horz">
      <w:tblPr/>
      <w:tcPr>
        <w:shd w:val="clear" w:color="auto" w:fill="CFCFED" w:themeFill="accent3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ED309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D309F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ED309F"/>
    <w:rPr>
      <w:b/>
      <w:bCs/>
      <w:i/>
      <w:iCs/>
      <w:spacing w:val="5"/>
    </w:rPr>
  </w:style>
  <w:style w:type="character" w:styleId="SubtleReference">
    <w:name w:val="Subtle Reference"/>
    <w:basedOn w:val="DefaultParagraphFont"/>
    <w:uiPriority w:val="31"/>
    <w:qFormat/>
    <w:rsid w:val="00ED309F"/>
    <w:rPr>
      <w:rFonts w:asciiTheme="minorHAnsi" w:hAnsiTheme="minorHAnsi"/>
      <w:smallCaps/>
      <w:color w:val="5A5A5A" w:themeColor="text1" w:themeTint="A5"/>
    </w:rPr>
  </w:style>
  <w:style w:type="paragraph" w:customStyle="1" w:styleId="subtitlecover">
    <w:name w:val="subtitle cover"/>
    <w:basedOn w:val="Documentcoverdate"/>
    <w:qFormat/>
    <w:rsid w:val="004473F0"/>
    <w:pPr>
      <w:spacing w:line="290" w:lineRule="exact"/>
    </w:pPr>
    <w:rPr>
      <w:rFonts w:eastAsiaTheme="majorEastAsia" w:cs="Open Sans"/>
      <w:b/>
      <w:bCs/>
      <w:caps/>
      <w:sz w:val="28"/>
      <w:lang w:eastAsia="de-DE"/>
    </w:rPr>
  </w:style>
  <w:style w:type="paragraph" w:customStyle="1" w:styleId="TITLE30">
    <w:name w:val="TITLE 3"/>
    <w:basedOn w:val="Title1"/>
    <w:qFormat/>
    <w:rsid w:val="00C10021"/>
    <w:rPr>
      <w:color w:val="A0459A" w:themeColor="background1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109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Theme="minorHAnsi" w:hAnsiTheme="minorHAnsi"/>
      <w:color w:val="000000" w:themeColor="text1"/>
      <w:sz w:val="20"/>
      <w:lang w:val="en-GB"/>
    </w:rPr>
  </w:style>
  <w:style w:type="table" w:styleId="PlainTable3">
    <w:name w:val="Plain Table 3"/>
    <w:basedOn w:val="TableNormal"/>
    <w:uiPriority w:val="43"/>
    <w:rsid w:val="009B65B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974191" w:themeFill="background1" w:themeFillShade="F2"/>
      </w:tcPr>
    </w:tblStylePr>
    <w:tblStylePr w:type="band1Horz">
      <w:tblPr/>
      <w:tcPr>
        <w:shd w:val="clear" w:color="auto" w:fill="974191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7A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7A96"/>
    <w:rPr>
      <w:rFonts w:asciiTheme="minorHAnsi" w:hAnsiTheme="minorHAnsi"/>
      <w:b/>
      <w:bCs/>
      <w:color w:val="000000" w:themeColor="text1"/>
      <w:sz w:val="20"/>
      <w:lang w:val="en-GB"/>
    </w:rPr>
  </w:style>
  <w:style w:type="table" w:styleId="TableGridLight">
    <w:name w:val="Grid Table Light"/>
    <w:basedOn w:val="TableNormal"/>
    <w:uiPriority w:val="40"/>
    <w:rsid w:val="00BA7A96"/>
    <w:tblPr>
      <w:tblBorders>
        <w:top w:val="single" w:sz="4" w:space="0" w:color="773372" w:themeColor="background1" w:themeShade="BF"/>
        <w:left w:val="single" w:sz="4" w:space="0" w:color="773372" w:themeColor="background1" w:themeShade="BF"/>
        <w:bottom w:val="single" w:sz="4" w:space="0" w:color="773372" w:themeColor="background1" w:themeShade="BF"/>
        <w:right w:val="single" w:sz="4" w:space="0" w:color="773372" w:themeColor="background1" w:themeShade="BF"/>
        <w:insideH w:val="single" w:sz="4" w:space="0" w:color="773372" w:themeColor="background1" w:themeShade="BF"/>
        <w:insideV w:val="single" w:sz="4" w:space="0" w:color="773372" w:themeColor="background1" w:themeShade="BF"/>
      </w:tblBorders>
    </w:tblPr>
  </w:style>
  <w:style w:type="table" w:styleId="ListTable1Light-Accent1">
    <w:name w:val="List Table 1 Light Accent 1"/>
    <w:basedOn w:val="TableNormal"/>
    <w:uiPriority w:val="46"/>
    <w:rsid w:val="00BA7A9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F6FC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F6FC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ED" w:themeFill="accent1" w:themeFillTint="33"/>
      </w:tcPr>
    </w:tblStylePr>
    <w:tblStylePr w:type="band1Horz">
      <w:tblPr/>
      <w:tcPr>
        <w:shd w:val="clear" w:color="auto" w:fill="CFCFED" w:themeFill="accent1" w:themeFillTint="33"/>
      </w:tcPr>
    </w:tblStylePr>
  </w:style>
  <w:style w:type="table" w:styleId="ListTable5Dark-Accent2">
    <w:name w:val="List Table 5 Dark Accent 2"/>
    <w:basedOn w:val="TableNormal"/>
    <w:uiPriority w:val="50"/>
    <w:rsid w:val="00BA7A96"/>
    <w:rPr>
      <w:color w:val="A0459A" w:themeColor="background1"/>
    </w:rPr>
    <w:tblPr>
      <w:tblStyleRowBandSize w:val="1"/>
      <w:tblStyleColBandSize w:val="1"/>
      <w:tblBorders>
        <w:top w:val="single" w:sz="24" w:space="0" w:color="313185" w:themeColor="accent2"/>
        <w:left w:val="single" w:sz="24" w:space="0" w:color="313185" w:themeColor="accent2"/>
        <w:bottom w:val="single" w:sz="24" w:space="0" w:color="313185" w:themeColor="accent2"/>
        <w:right w:val="single" w:sz="24" w:space="0" w:color="313185" w:themeColor="accent2"/>
      </w:tblBorders>
    </w:tblPr>
    <w:tcPr>
      <w:shd w:val="clear" w:color="auto" w:fill="313185" w:themeFill="accent2"/>
    </w:tcPr>
    <w:tblStylePr w:type="firstRow">
      <w:rPr>
        <w:b/>
        <w:bCs/>
      </w:rPr>
      <w:tblPr/>
      <w:tcPr>
        <w:tcBorders>
          <w:bottom w:val="single" w:sz="18" w:space="0" w:color="A0459A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A0459A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A0459A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A0459A" w:themeColor="background1"/>
        </w:tcBorders>
      </w:tcPr>
    </w:tblStylePr>
    <w:tblStylePr w:type="band1Vert">
      <w:tblPr/>
      <w:tcPr>
        <w:tcBorders>
          <w:left w:val="single" w:sz="4" w:space="0" w:color="A0459A" w:themeColor="background1"/>
          <w:right w:val="single" w:sz="4" w:space="0" w:color="A0459A" w:themeColor="background1"/>
        </w:tcBorders>
      </w:tcPr>
    </w:tblStylePr>
    <w:tblStylePr w:type="band2Vert">
      <w:tblPr/>
      <w:tcPr>
        <w:tcBorders>
          <w:left w:val="single" w:sz="4" w:space="0" w:color="A0459A" w:themeColor="background1"/>
          <w:right w:val="single" w:sz="4" w:space="0" w:color="A0459A" w:themeColor="background1"/>
        </w:tcBorders>
      </w:tcPr>
    </w:tblStylePr>
    <w:tblStylePr w:type="band1Horz">
      <w:tblPr/>
      <w:tcPr>
        <w:tcBorders>
          <w:top w:val="single" w:sz="4" w:space="0" w:color="A0459A" w:themeColor="background1"/>
          <w:bottom w:val="single" w:sz="4" w:space="0" w:color="A0459A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fault">
    <w:name w:val="Default"/>
    <w:rsid w:val="00BA7A96"/>
    <w:pPr>
      <w:autoSpaceDE w:val="0"/>
      <w:autoSpaceDN w:val="0"/>
      <w:adjustRightInd w:val="0"/>
    </w:pPr>
    <w:rPr>
      <w:rFonts w:eastAsia="Times New Roman" w:cs="Open Sans"/>
      <w:color w:val="000000"/>
      <w:kern w:val="0"/>
      <w:sz w:val="24"/>
      <w:szCs w:val="24"/>
      <w:lang w:val="en-GB" w:eastAsia="ja-JP"/>
    </w:rPr>
  </w:style>
  <w:style w:type="paragraph" w:styleId="NormalWeb">
    <w:name w:val="Normal (Web)"/>
    <w:basedOn w:val="Normal"/>
    <w:uiPriority w:val="99"/>
    <w:unhideWhenUsed/>
    <w:rsid w:val="00BA7A96"/>
    <w:pPr>
      <w:spacing w:beforeAutospacing="1" w:afterAutospacing="1"/>
    </w:pPr>
    <w:rPr>
      <w:lang w:val="en-AU"/>
    </w:rPr>
  </w:style>
  <w:style w:type="character" w:styleId="Mention">
    <w:name w:val="Mention"/>
    <w:basedOn w:val="DefaultParagraphFont"/>
    <w:uiPriority w:val="99"/>
    <w:unhideWhenUsed/>
    <w:rsid w:val="00D26BDA"/>
    <w:rPr>
      <w:color w:val="2B579A"/>
      <w:shd w:val="clear" w:color="auto" w:fill="E1DFDD"/>
    </w:rPr>
  </w:style>
  <w:style w:type="paragraph" w:customStyle="1" w:styleId="Paragraph">
    <w:name w:val="Paragraph"/>
    <w:basedOn w:val="Normal"/>
    <w:link w:val="ParagraphChar"/>
    <w:uiPriority w:val="1"/>
    <w:qFormat/>
    <w:rsid w:val="00D26BDA"/>
    <w:pPr>
      <w:ind w:firstLine="405"/>
      <w:jc w:val="both"/>
    </w:pPr>
    <w:rPr>
      <w:rFonts w:ascii="Goudy Old Style" w:eastAsia="Calibri" w:hAnsi="Goudy Old Style"/>
    </w:rPr>
  </w:style>
  <w:style w:type="character" w:customStyle="1" w:styleId="ParagraphChar">
    <w:name w:val="Paragraph Char"/>
    <w:link w:val="Paragraph"/>
    <w:uiPriority w:val="1"/>
    <w:rsid w:val="00D26BDA"/>
    <w:rPr>
      <w:rFonts w:ascii="Goudy Old Style" w:eastAsia="Calibri" w:hAnsi="Goudy Old Style" w:cs="Times New Roman"/>
      <w:color w:val="auto"/>
      <w:kern w:val="0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D26BDA"/>
  </w:style>
  <w:style w:type="paragraph" w:customStyle="1" w:styleId="Bulletlist">
    <w:name w:val="Bullet list"/>
    <w:basedOn w:val="Paragraph"/>
    <w:link w:val="BulletlistChar"/>
    <w:uiPriority w:val="1"/>
    <w:qFormat/>
    <w:rsid w:val="00D26BDA"/>
    <w:pPr>
      <w:numPr>
        <w:numId w:val="5"/>
      </w:numPr>
    </w:pPr>
  </w:style>
  <w:style w:type="character" w:customStyle="1" w:styleId="BulletlistChar">
    <w:name w:val="Bullet list Char"/>
    <w:link w:val="Bulletlist"/>
    <w:uiPriority w:val="1"/>
    <w:rsid w:val="00D26BDA"/>
    <w:rPr>
      <w:rFonts w:ascii="Goudy Old Style" w:eastAsia="Calibri" w:hAnsi="Goudy Old Style" w:cs="Times New Roman"/>
      <w:color w:val="auto"/>
      <w:kern w:val="0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D26BDA"/>
    <w:rPr>
      <w:rFonts w:asciiTheme="minorHAnsi" w:hAnsiTheme="minorHAnsi"/>
      <w:color w:val="000000" w:themeColor="text1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D69E0"/>
    <w:rPr>
      <w:color w:val="A0459A" w:themeColor="followedHyperlink"/>
      <w:u w:val="single"/>
    </w:rPr>
  </w:style>
  <w:style w:type="character" w:customStyle="1" w:styleId="cf01">
    <w:name w:val="cf01"/>
    <w:basedOn w:val="DefaultParagraphFont"/>
    <w:rsid w:val="004944AA"/>
    <w:rPr>
      <w:rFonts w:ascii="Segoe UI" w:hAnsi="Segoe UI" w:cs="Segoe UI" w:hint="default"/>
      <w:sz w:val="18"/>
      <w:szCs w:val="18"/>
    </w:rPr>
  </w:style>
  <w:style w:type="table" w:styleId="PlainTable1">
    <w:name w:val="Plain Table 1"/>
    <w:basedOn w:val="TableNormal"/>
    <w:uiPriority w:val="41"/>
    <w:rsid w:val="00EF0FA0"/>
    <w:tblPr>
      <w:tblStyleRowBandSize w:val="1"/>
      <w:tblStyleColBandSize w:val="1"/>
      <w:tblBorders>
        <w:top w:val="single" w:sz="4" w:space="0" w:color="773372" w:themeColor="background1" w:themeShade="BF"/>
        <w:left w:val="single" w:sz="4" w:space="0" w:color="773372" w:themeColor="background1" w:themeShade="BF"/>
        <w:bottom w:val="single" w:sz="4" w:space="0" w:color="773372" w:themeColor="background1" w:themeShade="BF"/>
        <w:right w:val="single" w:sz="4" w:space="0" w:color="773372" w:themeColor="background1" w:themeShade="BF"/>
        <w:insideH w:val="single" w:sz="4" w:space="0" w:color="773372" w:themeColor="background1" w:themeShade="BF"/>
        <w:insideV w:val="single" w:sz="4" w:space="0" w:color="773372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773372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4191" w:themeFill="background1" w:themeFillShade="F2"/>
      </w:tcPr>
    </w:tblStylePr>
    <w:tblStylePr w:type="band1Horz">
      <w:tblPr/>
      <w:tcPr>
        <w:shd w:val="clear" w:color="auto" w:fill="974191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9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97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65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03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60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318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69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720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291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548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28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92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387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07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09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4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8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5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54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5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19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1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596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1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8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431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53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36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292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3212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4326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1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80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9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95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74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53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144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522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775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8404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983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2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2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9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6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22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86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819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975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883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267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810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545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1325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8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https://nebulouscloud.eu/open-call-2/" TargetMode="External"/><Relationship Id="rId17" Type="http://schemas.openxmlformats.org/officeDocument/2006/relationships/hyperlink" Target="https://nebulouscloud.eu/wp-content/uploads/2025/01/NebulOuS-Open-Call-2-Guidelines-for-applicants.pdf" TargetMode="External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andreRelv&#227;o\Downloads\NGI_ONTOCHAIN-doc-deliverables-final.dotx" TargetMode="External"/></Relationships>
</file>

<file path=word/theme/theme1.xml><?xml version="1.0" encoding="utf-8"?>
<a:theme xmlns:a="http://schemas.openxmlformats.org/drawingml/2006/main" name="Office Theme">
  <a:themeElements>
    <a:clrScheme name="NebulOuS">
      <a:dk1>
        <a:srgbClr val="000000"/>
      </a:dk1>
      <a:lt1>
        <a:srgbClr val="A0459A"/>
      </a:lt1>
      <a:dk2>
        <a:srgbClr val="000000"/>
      </a:dk2>
      <a:lt2>
        <a:srgbClr val="FFFFFF"/>
      </a:lt2>
      <a:accent1>
        <a:srgbClr val="313185"/>
      </a:accent1>
      <a:accent2>
        <a:srgbClr val="313185"/>
      </a:accent2>
      <a:accent3>
        <a:srgbClr val="313185"/>
      </a:accent3>
      <a:accent4>
        <a:srgbClr val="313185"/>
      </a:accent4>
      <a:accent5>
        <a:srgbClr val="313185"/>
      </a:accent5>
      <a:accent6>
        <a:srgbClr val="313185"/>
      </a:accent6>
      <a:hlink>
        <a:srgbClr val="A0459A"/>
      </a:hlink>
      <a:folHlink>
        <a:srgbClr val="A0459A"/>
      </a:folHlink>
    </a:clrScheme>
    <a:fontScheme name="Custom 1">
      <a:majorFont>
        <a:latin typeface="Crimson Pro"/>
        <a:ea typeface=""/>
        <a:cs typeface=""/>
      </a:majorFont>
      <a:minorFont>
        <a:latin typeface="Crimson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58395c-47d3-4468-b380-dd5b12d10171">
      <Terms xmlns="http://schemas.microsoft.com/office/infopath/2007/PartnerControls"/>
    </lcf76f155ced4ddcb4097134ff3c332f>
    <TaxCatchAll xmlns="e9d955f7-7d8c-4da3-a20e-68ce3ad7d09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60CF03DB5D0D409D6752B93CF74203" ma:contentTypeVersion="15" ma:contentTypeDescription="Create a new document." ma:contentTypeScope="" ma:versionID="8b09339e528d31ebfb6aee0491837c06">
  <xsd:schema xmlns:xsd="http://www.w3.org/2001/XMLSchema" xmlns:xs="http://www.w3.org/2001/XMLSchema" xmlns:p="http://schemas.microsoft.com/office/2006/metadata/properties" xmlns:ns2="0158395c-47d3-4468-b380-dd5b12d10171" xmlns:ns3="e9d955f7-7d8c-4da3-a20e-68ce3ad7d090" targetNamespace="http://schemas.microsoft.com/office/2006/metadata/properties" ma:root="true" ma:fieldsID="47093579afad87f88a41bdbe054b83dc" ns2:_="" ns3:_="">
    <xsd:import namespace="0158395c-47d3-4468-b380-dd5b12d10171"/>
    <xsd:import namespace="e9d955f7-7d8c-4da3-a20e-68ce3ad7d0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58395c-47d3-4468-b380-dd5b12d101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a0fcc97-24f9-4737-ad45-7ffa50775c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d955f7-7d8c-4da3-a20e-68ce3ad7d09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346583d-9870-4bbd-b759-dfb46ca8689f}" ma:internalName="TaxCatchAll" ma:showField="CatchAllData" ma:web="e9d955f7-7d8c-4da3-a20e-68ce3ad7d0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B3FCB3-4908-4C79-8B78-59BC41B9FD70}">
  <ds:schemaRefs>
    <ds:schemaRef ds:uri="http://schemas.microsoft.com/office/2006/metadata/properties"/>
    <ds:schemaRef ds:uri="http://schemas.microsoft.com/office/infopath/2007/PartnerControls"/>
    <ds:schemaRef ds:uri="0158395c-47d3-4468-b380-dd5b12d10171"/>
    <ds:schemaRef ds:uri="e9d955f7-7d8c-4da3-a20e-68ce3ad7d090"/>
  </ds:schemaRefs>
</ds:datastoreItem>
</file>

<file path=customXml/itemProps2.xml><?xml version="1.0" encoding="utf-8"?>
<ds:datastoreItem xmlns:ds="http://schemas.openxmlformats.org/officeDocument/2006/customXml" ds:itemID="{6B583181-E0B3-EA43-8CBA-306F021F6AD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96B517F-8495-4EA5-8E5A-D5DE282A2F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FD29C0-E34E-4EC7-BB5B-D61DA7BBE1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58395c-47d3-4468-b380-dd5b12d10171"/>
    <ds:schemaRef ds:uri="e9d955f7-7d8c-4da3-a20e-68ce3ad7d0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C:\Users\AlexandreRelvão\Downloads\NGI_ONTOCHAIN-doc-deliverables-final.dotx</Template>
  <TotalTime>114</TotalTime>
  <Pages>6</Pages>
  <Words>694</Words>
  <Characters>3959</Characters>
  <Application>Microsoft Office Word</Application>
  <DocSecurity>0</DocSecurity>
  <Lines>32</Lines>
  <Paragraphs>9</Paragraphs>
  <ScaleCrop>false</ScaleCrop>
  <Manager/>
  <Company/>
  <LinksUpToDate>false</LinksUpToDate>
  <CharactersWithSpaces>4644</CharactersWithSpaces>
  <SharedDoc>false</SharedDoc>
  <HyperlinkBase/>
  <HLinks>
    <vt:vector size="6" baseType="variant">
      <vt:variant>
        <vt:i4>4653131</vt:i4>
      </vt:variant>
      <vt:variant>
        <vt:i4>0</vt:i4>
      </vt:variant>
      <vt:variant>
        <vt:i4>0</vt:i4>
      </vt:variant>
      <vt:variant>
        <vt:i4>5</vt:i4>
      </vt:variant>
      <vt:variant>
        <vt:lpwstr>https://nebulouscloud.eu/open-call-2/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Relvão</dc:creator>
  <cp:keywords/>
  <dc:description/>
  <cp:lastModifiedBy>Ana Alves</cp:lastModifiedBy>
  <cp:revision>134</cp:revision>
  <dcterms:created xsi:type="dcterms:W3CDTF">2024-02-03T18:00:00Z</dcterms:created>
  <dcterms:modified xsi:type="dcterms:W3CDTF">2025-01-31T17:26:00Z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0x0101008860CF03DB5D0D409D6752B93CF74203</vt:lpwstr>
  </property>
  <property fmtid="{D5CDD505-2E9C-101B-9397-08002B2CF9AE}" pid="3" name="MediaServiceImageTags">
    <vt:lpwstr/>
  </property>
</Properties>
</file>